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35405" w14:textId="4C47C6FB" w:rsidR="008947FD" w:rsidRPr="00AB6243" w:rsidRDefault="00AB6243" w:rsidP="00AB6243">
      <w:pPr>
        <w:jc w:val="center"/>
        <w:rPr>
          <w:b/>
          <w:sz w:val="32"/>
          <w:szCs w:val="32"/>
          <w:lang w:val="haw-US"/>
        </w:rPr>
      </w:pPr>
      <w:r w:rsidRPr="004F3BAD"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7BEE722" wp14:editId="7AD0FC26">
            <wp:simplePos x="0" y="0"/>
            <wp:positionH relativeFrom="column">
              <wp:posOffset>5532755</wp:posOffset>
            </wp:positionH>
            <wp:positionV relativeFrom="paragraph">
              <wp:posOffset>0</wp:posOffset>
            </wp:positionV>
            <wp:extent cx="958215" cy="942340"/>
            <wp:effectExtent l="0" t="0" r="6985" b="0"/>
            <wp:wrapThrough wrapText="bothSides">
              <wp:wrapPolygon edited="0">
                <wp:start x="0" y="0"/>
                <wp:lineTo x="0" y="20960"/>
                <wp:lineTo x="21185" y="20960"/>
                <wp:lineTo x="2118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306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5A6F3EA" wp14:editId="3E48448E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946785" cy="955040"/>
            <wp:effectExtent l="0" t="0" r="0" b="10160"/>
            <wp:wrapThrough wrapText="bothSides">
              <wp:wrapPolygon edited="0">
                <wp:start x="579" y="0"/>
                <wp:lineTo x="0" y="574"/>
                <wp:lineTo x="0" y="20106"/>
                <wp:lineTo x="579" y="21255"/>
                <wp:lineTo x="20282" y="21255"/>
                <wp:lineTo x="20861" y="20106"/>
                <wp:lineTo x="20861" y="574"/>
                <wp:lineTo x="20282" y="0"/>
                <wp:lineTo x="579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94">
        <w:rPr>
          <w:b/>
          <w:sz w:val="32"/>
          <w:szCs w:val="32"/>
          <w:lang w:val="haw-US"/>
        </w:rPr>
        <w:t>S</w:t>
      </w:r>
      <w:r w:rsidR="008947FD" w:rsidRPr="00C94306">
        <w:rPr>
          <w:b/>
          <w:sz w:val="32"/>
          <w:szCs w:val="32"/>
          <w:lang w:val="haw-US"/>
        </w:rPr>
        <w:t xml:space="preserve">tate Convention </w:t>
      </w:r>
      <w:r w:rsidR="008B3BB5" w:rsidRPr="00C94306">
        <w:rPr>
          <w:b/>
          <w:sz w:val="32"/>
          <w:szCs w:val="32"/>
          <w:lang w:val="haw-US"/>
        </w:rPr>
        <w:t>#3</w:t>
      </w:r>
      <w:r w:rsidR="008947FD" w:rsidRPr="00C94306">
        <w:rPr>
          <w:b/>
          <w:sz w:val="32"/>
          <w:szCs w:val="32"/>
          <w:lang w:val="haw-US"/>
        </w:rPr>
        <w:t xml:space="preserve"> Meeting</w:t>
      </w:r>
    </w:p>
    <w:p w14:paraId="430B0933" w14:textId="6C016372" w:rsidR="008947FD" w:rsidRPr="00C94306" w:rsidRDefault="008947FD" w:rsidP="008947FD">
      <w:pPr>
        <w:jc w:val="center"/>
        <w:outlineLvl w:val="0"/>
        <w:rPr>
          <w:b/>
          <w:sz w:val="28"/>
          <w:szCs w:val="28"/>
          <w:lang w:val="haw-US"/>
        </w:rPr>
      </w:pPr>
      <w:r w:rsidRPr="00C94306">
        <w:rPr>
          <w:b/>
          <w:sz w:val="28"/>
          <w:szCs w:val="28"/>
          <w:lang w:val="haw-US"/>
        </w:rPr>
        <w:t xml:space="preserve">Saturday, </w:t>
      </w:r>
      <w:r w:rsidR="008B3BB5" w:rsidRPr="00C94306">
        <w:rPr>
          <w:b/>
          <w:sz w:val="28"/>
          <w:szCs w:val="28"/>
          <w:lang w:val="haw-US"/>
        </w:rPr>
        <w:t>January 23, 2021</w:t>
      </w:r>
      <w:r w:rsidRPr="00C94306">
        <w:rPr>
          <w:b/>
          <w:sz w:val="28"/>
          <w:szCs w:val="28"/>
          <w:lang w:val="haw-US"/>
        </w:rPr>
        <w:t xml:space="preserve"> - Zoom 1:00 pm</w:t>
      </w:r>
    </w:p>
    <w:p w14:paraId="196CCB03" w14:textId="4964CA02" w:rsidR="008947FD" w:rsidRPr="00C94306" w:rsidRDefault="008947FD" w:rsidP="008947FD">
      <w:pPr>
        <w:jc w:val="center"/>
        <w:outlineLvl w:val="0"/>
        <w:rPr>
          <w:b/>
          <w:u w:val="single"/>
          <w:lang w:val="haw-US"/>
        </w:rPr>
      </w:pPr>
      <w:r w:rsidRPr="00C94306">
        <w:rPr>
          <w:b/>
          <w:sz w:val="28"/>
          <w:szCs w:val="28"/>
          <w:u w:val="single"/>
          <w:lang w:val="haw-US"/>
        </w:rPr>
        <w:t>Tentative Agenda</w:t>
      </w:r>
      <w:r w:rsidR="004E6038" w:rsidRPr="00C94306">
        <w:rPr>
          <w:b/>
          <w:color w:val="0432FF"/>
          <w:sz w:val="28"/>
          <w:szCs w:val="28"/>
          <w:lang w:val="haw-US"/>
        </w:rPr>
        <w:t xml:space="preserve"> *</w:t>
      </w:r>
      <w:r w:rsidR="009962E8" w:rsidRPr="00C94306">
        <w:rPr>
          <w:b/>
          <w:color w:val="0432FF"/>
          <w:sz w:val="28"/>
          <w:szCs w:val="28"/>
          <w:lang w:val="haw-US"/>
        </w:rPr>
        <w:t xml:space="preserve">  </w:t>
      </w:r>
      <w:r w:rsidR="009962E8" w:rsidRPr="00C94306">
        <w:rPr>
          <w:b/>
          <w:color w:val="000000" w:themeColor="text1"/>
          <w:sz w:val="28"/>
          <w:szCs w:val="28"/>
          <w:lang w:val="haw-US"/>
        </w:rPr>
        <w:t>Host – Naomi, 12:30 check-in</w:t>
      </w:r>
    </w:p>
    <w:p w14:paraId="7DB4F1A0" w14:textId="6837322B" w:rsidR="008947FD" w:rsidRPr="00C94306" w:rsidRDefault="008947FD" w:rsidP="009962E8">
      <w:pPr>
        <w:rPr>
          <w:color w:val="0432FF"/>
          <w:sz w:val="20"/>
          <w:szCs w:val="20"/>
          <w:lang w:val="haw-US"/>
        </w:rPr>
      </w:pPr>
    </w:p>
    <w:p w14:paraId="317A4017" w14:textId="288C9621" w:rsidR="00AB6243" w:rsidRDefault="00ED5171" w:rsidP="00AB6243">
      <w:pPr>
        <w:rPr>
          <w:color w:val="000000" w:themeColor="text1"/>
          <w:lang w:val="haw-US"/>
        </w:rPr>
      </w:pPr>
      <w:r>
        <w:rPr>
          <w:noProof/>
          <w:color w:val="0432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5CF4D" wp14:editId="7E138B62">
                <wp:simplePos x="0" y="0"/>
                <wp:positionH relativeFrom="column">
                  <wp:posOffset>5651500</wp:posOffset>
                </wp:positionH>
                <wp:positionV relativeFrom="paragraph">
                  <wp:posOffset>12065</wp:posOffset>
                </wp:positionV>
                <wp:extent cx="685800" cy="3390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A3F00" w14:textId="62E24928" w:rsidR="00ED5171" w:rsidRDefault="00ED5171" w:rsidP="00ED5171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haw-US"/>
                              </w:rPr>
                            </w:pPr>
                            <w:r w:rsidRPr="00ED5171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haw-US"/>
                              </w:rPr>
                              <w:t>StCon Theme</w:t>
                            </w:r>
                          </w:p>
                          <w:p w14:paraId="456814F3" w14:textId="44F87B4E" w:rsidR="004928F1" w:rsidRPr="00ED5171" w:rsidRDefault="004928F1" w:rsidP="00ED5171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haw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haw-US"/>
                              </w:rPr>
                              <w:t>Logo TBD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5CF4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45pt;margin-top:.95pt;width:54pt;height:2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" filled="f" stroked="f">
                <v:textbox>
                  <w:txbxContent>
                    <w:p w14:paraId="664A3F00" w14:textId="62E24928" w:rsidR="00ED5171" w:rsidRDefault="00ED5171" w:rsidP="00ED5171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haw-US"/>
                        </w:rPr>
                      </w:pPr>
                      <w:r w:rsidRPr="00ED5171">
                        <w:rPr>
                          <w:rFonts w:ascii="Arial" w:hAnsi="Arial" w:cs="Arial"/>
                          <w:sz w:val="12"/>
                          <w:szCs w:val="12"/>
                          <w:lang w:val="haw-US"/>
                        </w:rPr>
                        <w:t>StCon Theme</w:t>
                      </w:r>
                    </w:p>
                    <w:p w14:paraId="456814F3" w14:textId="44F87B4E" w:rsidR="004928F1" w:rsidRPr="00ED5171" w:rsidRDefault="004928F1" w:rsidP="00ED5171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haw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haw-US"/>
                        </w:rPr>
                        <w:t>Logo TBD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17AEC" w14:textId="09661F86" w:rsidR="00ED5171" w:rsidRPr="00C94306" w:rsidRDefault="008947FD" w:rsidP="00161294">
      <w:pPr>
        <w:ind w:left="540" w:hanging="54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I.</w:t>
      </w:r>
      <w:r w:rsidRPr="00C94306">
        <w:rPr>
          <w:color w:val="000000" w:themeColor="text1"/>
          <w:lang w:val="haw-US"/>
        </w:rPr>
        <w:tab/>
        <w:t>Call to Order</w:t>
      </w:r>
      <w:r w:rsidRPr="003D37A5">
        <w:rPr>
          <w:color w:val="000000" w:themeColor="text1"/>
          <w:lang w:val="haw-US"/>
        </w:rPr>
        <w:t>:</w:t>
      </w:r>
      <w:r w:rsidR="00EB0641" w:rsidRPr="003D37A5">
        <w:rPr>
          <w:color w:val="000000" w:themeColor="text1"/>
          <w:lang w:val="haw-US"/>
        </w:rPr>
        <w:t xml:space="preserve">  Time:</w:t>
      </w:r>
      <w:r w:rsidR="00001D4D" w:rsidRPr="003D37A5">
        <w:rPr>
          <w:color w:val="000000" w:themeColor="text1"/>
          <w:lang w:val="haw-US"/>
        </w:rPr>
        <w:t>_______</w:t>
      </w:r>
      <w:r w:rsidR="00001D4D">
        <w:rPr>
          <w:b/>
          <w:color w:val="000000" w:themeColor="text1"/>
          <w:lang w:val="haw-US"/>
        </w:rPr>
        <w:t xml:space="preserve"> </w:t>
      </w:r>
      <w:r w:rsidR="00EB0641">
        <w:rPr>
          <w:b/>
          <w:color w:val="000000" w:themeColor="text1"/>
          <w:lang w:val="haw-US"/>
        </w:rPr>
        <w:t xml:space="preserve"> -</w:t>
      </w:r>
      <w:r w:rsidRPr="001130AB">
        <w:rPr>
          <w:b/>
          <w:color w:val="000000" w:themeColor="text1"/>
          <w:lang w:val="haw-US"/>
        </w:rPr>
        <w:t xml:space="preserve"> </w:t>
      </w:r>
      <w:r w:rsidR="004E6038" w:rsidRPr="001130AB">
        <w:rPr>
          <w:b/>
          <w:color w:val="000000" w:themeColor="text1"/>
          <w:lang w:val="haw-US"/>
        </w:rPr>
        <w:t xml:space="preserve"> </w:t>
      </w:r>
      <w:r w:rsidRPr="001130AB">
        <w:rPr>
          <w:b/>
          <w:color w:val="000000" w:themeColor="text1"/>
          <w:lang w:val="haw-US"/>
        </w:rPr>
        <w:t>Kay</w:t>
      </w:r>
      <w:r w:rsidR="004E6038" w:rsidRPr="001130AB">
        <w:rPr>
          <w:b/>
          <w:color w:val="000000" w:themeColor="text1"/>
          <w:lang w:val="haw-US"/>
        </w:rPr>
        <w:t xml:space="preserve"> Yogi</w:t>
      </w:r>
      <w:r w:rsidR="00EB0641">
        <w:rPr>
          <w:b/>
          <w:color w:val="000000" w:themeColor="text1"/>
          <w:lang w:val="haw-US"/>
        </w:rPr>
        <w:t>*</w:t>
      </w:r>
      <w:r w:rsidR="00ED5171">
        <w:rPr>
          <w:color w:val="000000" w:themeColor="text1"/>
          <w:lang w:val="haw-US"/>
        </w:rPr>
        <w:t xml:space="preserve"> </w:t>
      </w:r>
    </w:p>
    <w:p w14:paraId="1EA74E18" w14:textId="74D15713" w:rsidR="00FF01B3" w:rsidRPr="004928F1" w:rsidRDefault="008947FD" w:rsidP="00FF01B3">
      <w:pPr>
        <w:ind w:left="540" w:hanging="540"/>
        <w:rPr>
          <w:rFonts w:eastAsia="Times New Roman"/>
          <w:b/>
          <w:color w:val="000000" w:themeColor="text1"/>
          <w:sz w:val="20"/>
          <w:szCs w:val="20"/>
        </w:rPr>
      </w:pPr>
      <w:r w:rsidRPr="00C94306">
        <w:rPr>
          <w:color w:val="000000" w:themeColor="text1"/>
          <w:lang w:val="haw-US"/>
        </w:rPr>
        <w:t>II.</w:t>
      </w:r>
      <w:r w:rsidRPr="00C94306">
        <w:rPr>
          <w:color w:val="000000" w:themeColor="text1"/>
          <w:lang w:val="haw-US"/>
        </w:rPr>
        <w:tab/>
        <w:t>Attendance:</w:t>
      </w:r>
      <w:r w:rsidR="00FF01B3" w:rsidRPr="00C94306">
        <w:rPr>
          <w:color w:val="000000" w:themeColor="text1"/>
          <w:lang w:val="haw-US"/>
        </w:rPr>
        <w:t xml:space="preserve"> </w:t>
      </w:r>
      <w:r w:rsidR="00FF01B3" w:rsidRPr="004928F1">
        <w:rPr>
          <w:b/>
          <w:color w:val="000000" w:themeColor="text1"/>
          <w:sz w:val="20"/>
          <w:szCs w:val="20"/>
        </w:rPr>
        <w:t>Alpha</w:t>
      </w:r>
      <w:r w:rsidR="00FF01B3" w:rsidRPr="004928F1">
        <w:rPr>
          <w:color w:val="000000" w:themeColor="text1"/>
          <w:sz w:val="20"/>
          <w:szCs w:val="20"/>
        </w:rPr>
        <w:t xml:space="preserve">-Jean </w:t>
      </w:r>
      <w:proofErr w:type="spellStart"/>
      <w:r w:rsidR="00FF01B3" w:rsidRPr="004928F1">
        <w:rPr>
          <w:color w:val="000000" w:themeColor="text1"/>
          <w:sz w:val="20"/>
          <w:szCs w:val="20"/>
        </w:rPr>
        <w:t>Kiyabu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b/>
          <w:color w:val="000000" w:themeColor="text1"/>
          <w:sz w:val="20"/>
          <w:szCs w:val="20"/>
        </w:rPr>
        <w:t>Beta</w:t>
      </w:r>
      <w:r w:rsidR="00FF01B3" w:rsidRPr="004928F1">
        <w:rPr>
          <w:color w:val="000000" w:themeColor="text1"/>
          <w:sz w:val="20"/>
          <w:szCs w:val="20"/>
        </w:rPr>
        <w:t xml:space="preserve">-Kristina Lee, Kathy </w:t>
      </w:r>
      <w:proofErr w:type="spellStart"/>
      <w:r w:rsidR="00FF01B3" w:rsidRPr="004928F1">
        <w:rPr>
          <w:color w:val="000000" w:themeColor="text1"/>
          <w:sz w:val="20"/>
          <w:szCs w:val="20"/>
        </w:rPr>
        <w:t>Shiramizu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b/>
          <w:color w:val="000000" w:themeColor="text1"/>
          <w:sz w:val="20"/>
          <w:szCs w:val="20"/>
        </w:rPr>
        <w:t>Gamma</w:t>
      </w:r>
      <w:r w:rsidR="00FF01B3" w:rsidRPr="004928F1">
        <w:rPr>
          <w:color w:val="000000" w:themeColor="text1"/>
          <w:sz w:val="20"/>
          <w:szCs w:val="20"/>
        </w:rPr>
        <w:t xml:space="preserve">-Christine Hondo, Diane </w:t>
      </w:r>
      <w:proofErr w:type="spellStart"/>
      <w:r w:rsidR="00FF01B3" w:rsidRPr="004928F1">
        <w:rPr>
          <w:color w:val="000000" w:themeColor="text1"/>
          <w:sz w:val="20"/>
          <w:szCs w:val="20"/>
        </w:rPr>
        <w:t>Orikasa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rFonts w:cs="Arial"/>
          <w:b/>
          <w:color w:val="000000" w:themeColor="text1"/>
          <w:sz w:val="20"/>
          <w:szCs w:val="20"/>
        </w:rPr>
        <w:t>Delta</w:t>
      </w:r>
      <w:r w:rsidR="00FF01B3" w:rsidRPr="004928F1">
        <w:rPr>
          <w:rFonts w:cs="Arial"/>
          <w:color w:val="000000" w:themeColor="text1"/>
          <w:sz w:val="20"/>
          <w:szCs w:val="20"/>
        </w:rPr>
        <w:t xml:space="preserve">- </w:t>
      </w:r>
      <w:r w:rsidR="00FF01B3" w:rsidRPr="004928F1">
        <w:rPr>
          <w:rFonts w:cs="Arial"/>
          <w:i/>
          <w:color w:val="0432FF"/>
          <w:sz w:val="20"/>
          <w:szCs w:val="20"/>
        </w:rPr>
        <w:t xml:space="preserve">Lynne </w:t>
      </w:r>
      <w:proofErr w:type="spellStart"/>
      <w:r w:rsidR="00FF01B3" w:rsidRPr="004928F1">
        <w:rPr>
          <w:rFonts w:cs="Arial"/>
          <w:i/>
          <w:color w:val="0432FF"/>
          <w:sz w:val="20"/>
          <w:szCs w:val="20"/>
        </w:rPr>
        <w:t>Holub</w:t>
      </w:r>
      <w:proofErr w:type="spellEnd"/>
      <w:r w:rsidR="00FF01B3" w:rsidRPr="004928F1">
        <w:rPr>
          <w:rFonts w:cs="Arial"/>
          <w:color w:val="000000" w:themeColor="text1"/>
          <w:sz w:val="20"/>
          <w:szCs w:val="20"/>
        </w:rPr>
        <w:t xml:space="preserve">, </w:t>
      </w:r>
      <w:r w:rsidR="00FF01B3" w:rsidRPr="004928F1">
        <w:rPr>
          <w:color w:val="000000" w:themeColor="text1"/>
          <w:sz w:val="20"/>
          <w:szCs w:val="20"/>
        </w:rPr>
        <w:t xml:space="preserve">Diane </w:t>
      </w:r>
      <w:proofErr w:type="spellStart"/>
      <w:r w:rsidR="00FF01B3" w:rsidRPr="004928F1">
        <w:rPr>
          <w:color w:val="000000" w:themeColor="text1"/>
          <w:sz w:val="20"/>
          <w:szCs w:val="20"/>
        </w:rPr>
        <w:t>Kosaki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b/>
          <w:color w:val="000000" w:themeColor="text1"/>
          <w:sz w:val="20"/>
          <w:szCs w:val="20"/>
        </w:rPr>
        <w:t>Epsilon</w:t>
      </w:r>
      <w:r w:rsidR="00FF01B3" w:rsidRPr="004928F1">
        <w:rPr>
          <w:color w:val="000000" w:themeColor="text1"/>
          <w:sz w:val="20"/>
          <w:szCs w:val="20"/>
        </w:rPr>
        <w:t xml:space="preserve">-Mari Ann </w:t>
      </w:r>
      <w:proofErr w:type="spellStart"/>
      <w:r w:rsidR="00FF01B3" w:rsidRPr="004928F1">
        <w:rPr>
          <w:color w:val="000000" w:themeColor="text1"/>
          <w:sz w:val="20"/>
          <w:szCs w:val="20"/>
        </w:rPr>
        <w:t>Arveson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Roberta </w:t>
      </w:r>
      <w:proofErr w:type="spellStart"/>
      <w:r w:rsidR="00FF01B3" w:rsidRPr="004928F1">
        <w:rPr>
          <w:color w:val="000000" w:themeColor="text1"/>
          <w:sz w:val="20"/>
          <w:szCs w:val="20"/>
        </w:rPr>
        <w:t>Umeno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b/>
          <w:color w:val="000000" w:themeColor="text1"/>
          <w:sz w:val="20"/>
          <w:szCs w:val="20"/>
        </w:rPr>
        <w:t>Eta</w:t>
      </w:r>
      <w:r w:rsidR="00FF01B3" w:rsidRPr="004928F1">
        <w:rPr>
          <w:color w:val="000000" w:themeColor="text1"/>
          <w:sz w:val="20"/>
          <w:szCs w:val="20"/>
        </w:rPr>
        <w:t xml:space="preserve">-Gail Watanabe, June Watanabe, </w:t>
      </w:r>
      <w:r w:rsidR="00FF01B3" w:rsidRPr="004928F1">
        <w:rPr>
          <w:b/>
          <w:color w:val="000000" w:themeColor="text1"/>
          <w:sz w:val="20"/>
          <w:szCs w:val="20"/>
        </w:rPr>
        <w:t>Theta</w:t>
      </w:r>
      <w:r w:rsidR="00FF01B3" w:rsidRPr="004928F1">
        <w:rPr>
          <w:color w:val="000000" w:themeColor="text1"/>
          <w:sz w:val="20"/>
          <w:szCs w:val="20"/>
        </w:rPr>
        <w:t xml:space="preserve">-Brenda Freitas-Obregon, Mona </w:t>
      </w:r>
      <w:proofErr w:type="spellStart"/>
      <w:r w:rsidR="00FF01B3" w:rsidRPr="004928F1">
        <w:rPr>
          <w:color w:val="000000" w:themeColor="text1"/>
          <w:sz w:val="20"/>
          <w:szCs w:val="20"/>
        </w:rPr>
        <w:t>Tokujo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b/>
          <w:color w:val="000000" w:themeColor="text1"/>
          <w:sz w:val="20"/>
          <w:szCs w:val="20"/>
        </w:rPr>
        <w:t>Iota</w:t>
      </w:r>
      <w:r w:rsidR="00FF01B3" w:rsidRPr="004928F1">
        <w:rPr>
          <w:color w:val="000000" w:themeColor="text1"/>
          <w:sz w:val="20"/>
          <w:szCs w:val="20"/>
        </w:rPr>
        <w:t xml:space="preserve">-Irene Okada, </w:t>
      </w:r>
      <w:r w:rsidR="00FF01B3" w:rsidRPr="004928F1">
        <w:rPr>
          <w:b/>
          <w:color w:val="000000" w:themeColor="text1"/>
          <w:sz w:val="20"/>
          <w:szCs w:val="20"/>
        </w:rPr>
        <w:t>Kappa</w:t>
      </w:r>
      <w:r w:rsidR="00FF01B3" w:rsidRPr="004928F1">
        <w:rPr>
          <w:color w:val="000000" w:themeColor="text1"/>
          <w:sz w:val="20"/>
          <w:szCs w:val="20"/>
        </w:rPr>
        <w:t xml:space="preserve">-Kelly </w:t>
      </w:r>
      <w:proofErr w:type="spellStart"/>
      <w:r w:rsidR="00FF01B3" w:rsidRPr="004928F1">
        <w:rPr>
          <w:color w:val="000000" w:themeColor="text1"/>
          <w:sz w:val="20"/>
          <w:szCs w:val="20"/>
        </w:rPr>
        <w:t>Hirahara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Amy Loo, </w:t>
      </w:r>
      <w:r w:rsidR="00FF01B3" w:rsidRPr="004928F1">
        <w:rPr>
          <w:b/>
          <w:color w:val="000000" w:themeColor="text1"/>
          <w:sz w:val="20"/>
          <w:szCs w:val="20"/>
        </w:rPr>
        <w:t>Lambda</w:t>
      </w:r>
      <w:r w:rsidR="00FF01B3" w:rsidRPr="004928F1">
        <w:rPr>
          <w:color w:val="000000" w:themeColor="text1"/>
          <w:sz w:val="20"/>
          <w:szCs w:val="20"/>
        </w:rPr>
        <w:t xml:space="preserve">-Chris Chun, Lori Endo, </w:t>
      </w:r>
      <w:r w:rsidR="00FF01B3" w:rsidRPr="004928F1">
        <w:rPr>
          <w:rFonts w:eastAsia="Times New Roman" w:cs="Times New Roman"/>
          <w:b/>
          <w:color w:val="000000" w:themeColor="text1"/>
          <w:sz w:val="20"/>
          <w:szCs w:val="20"/>
        </w:rPr>
        <w:t>Mu</w:t>
      </w:r>
      <w:r w:rsidR="00FF01B3" w:rsidRPr="004928F1">
        <w:rPr>
          <w:rFonts w:eastAsia="Times New Roman" w:cs="Times New Roman"/>
          <w:color w:val="000000" w:themeColor="text1"/>
          <w:sz w:val="20"/>
          <w:szCs w:val="20"/>
        </w:rPr>
        <w:t xml:space="preserve">-Catherine </w:t>
      </w:r>
      <w:proofErr w:type="spellStart"/>
      <w:r w:rsidR="00FF01B3" w:rsidRPr="004928F1">
        <w:rPr>
          <w:rFonts w:eastAsia="Times New Roman" w:cs="Times New Roman"/>
          <w:color w:val="000000" w:themeColor="text1"/>
          <w:sz w:val="20"/>
          <w:szCs w:val="20"/>
        </w:rPr>
        <w:t>Paleka</w:t>
      </w:r>
      <w:proofErr w:type="spellEnd"/>
      <w:r w:rsidR="00FF01B3" w:rsidRPr="004928F1">
        <w:rPr>
          <w:rFonts w:eastAsia="Times New Roman" w:cs="Times New Roman"/>
          <w:color w:val="000000" w:themeColor="text1"/>
          <w:sz w:val="20"/>
          <w:szCs w:val="20"/>
        </w:rPr>
        <w:t xml:space="preserve">, </w:t>
      </w:r>
      <w:r w:rsidR="00FF01B3" w:rsidRPr="004928F1">
        <w:rPr>
          <w:rFonts w:cs="Arial"/>
          <w:color w:val="000000" w:themeColor="text1"/>
          <w:sz w:val="20"/>
          <w:szCs w:val="20"/>
          <w:lang w:val="haw-US"/>
        </w:rPr>
        <w:t xml:space="preserve">Heidi Tokuda, </w:t>
      </w:r>
      <w:r w:rsidR="00FF01B3" w:rsidRPr="004928F1">
        <w:rPr>
          <w:b/>
          <w:color w:val="000000" w:themeColor="text1"/>
          <w:sz w:val="20"/>
          <w:szCs w:val="20"/>
        </w:rPr>
        <w:t>Nu</w:t>
      </w:r>
      <w:r w:rsidR="00FF01B3" w:rsidRPr="004928F1">
        <w:rPr>
          <w:color w:val="000000" w:themeColor="text1"/>
          <w:sz w:val="20"/>
          <w:szCs w:val="20"/>
        </w:rPr>
        <w:t xml:space="preserve">-Katherine </w:t>
      </w:r>
      <w:proofErr w:type="spellStart"/>
      <w:r w:rsidR="00FF01B3" w:rsidRPr="004928F1">
        <w:rPr>
          <w:color w:val="000000" w:themeColor="text1"/>
          <w:sz w:val="20"/>
          <w:szCs w:val="20"/>
        </w:rPr>
        <w:t>Kiyabu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JoAnn </w:t>
      </w:r>
      <w:proofErr w:type="spellStart"/>
      <w:r w:rsidR="00FF01B3" w:rsidRPr="004928F1">
        <w:rPr>
          <w:color w:val="000000" w:themeColor="text1"/>
          <w:sz w:val="20"/>
          <w:szCs w:val="20"/>
        </w:rPr>
        <w:t>Stepien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, </w:t>
      </w:r>
      <w:r w:rsidR="00FF01B3" w:rsidRPr="004928F1">
        <w:rPr>
          <w:rFonts w:cs="Arial"/>
          <w:b/>
          <w:color w:val="000000" w:themeColor="text1"/>
          <w:sz w:val="20"/>
          <w:szCs w:val="20"/>
          <w:lang w:val="haw-US"/>
        </w:rPr>
        <w:t>Xi</w:t>
      </w:r>
      <w:r w:rsidR="00FF01B3" w:rsidRPr="004928F1">
        <w:rPr>
          <w:rFonts w:cs="Arial"/>
          <w:color w:val="000000" w:themeColor="text1"/>
          <w:sz w:val="20"/>
          <w:szCs w:val="20"/>
          <w:lang w:val="haw-US"/>
        </w:rPr>
        <w:t xml:space="preserve">-JoAnn Mastin, </w:t>
      </w:r>
      <w:r w:rsidR="00FF01B3" w:rsidRPr="004928F1">
        <w:rPr>
          <w:rFonts w:cs="Arial"/>
          <w:i/>
          <w:color w:val="0432FF"/>
          <w:sz w:val="20"/>
          <w:szCs w:val="20"/>
          <w:lang w:val="haw-US"/>
        </w:rPr>
        <w:t>Aileen Mircha</w:t>
      </w:r>
      <w:r w:rsidR="00407286" w:rsidRPr="004928F1">
        <w:rPr>
          <w:rFonts w:cs="Arial"/>
          <w:i/>
          <w:color w:val="0432FF"/>
          <w:sz w:val="20"/>
          <w:szCs w:val="20"/>
          <w:lang w:val="haw-US"/>
        </w:rPr>
        <w:t>n</w:t>
      </w:r>
      <w:r w:rsidR="00FF01B3" w:rsidRPr="004928F1">
        <w:rPr>
          <w:rFonts w:cs="Arial"/>
          <w:i/>
          <w:color w:val="0432FF"/>
          <w:sz w:val="20"/>
          <w:szCs w:val="20"/>
          <w:lang w:val="haw-US"/>
        </w:rPr>
        <w:t>dani</w:t>
      </w:r>
      <w:r w:rsidR="00FF01B3" w:rsidRPr="004928F1">
        <w:rPr>
          <w:rFonts w:cs="Arial"/>
          <w:color w:val="000000" w:themeColor="text1"/>
          <w:sz w:val="20"/>
          <w:szCs w:val="20"/>
          <w:lang w:val="haw-US"/>
        </w:rPr>
        <w:t>,</w:t>
      </w:r>
      <w:r w:rsidR="00FF01B3" w:rsidRPr="004928F1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FF01B3" w:rsidRPr="004928F1">
        <w:rPr>
          <w:rFonts w:cs="Arial"/>
          <w:b/>
          <w:color w:val="000000" w:themeColor="text1"/>
          <w:sz w:val="20"/>
          <w:szCs w:val="20"/>
          <w:lang w:val="haw-US"/>
        </w:rPr>
        <w:t>Pi</w:t>
      </w:r>
      <w:r w:rsidR="00FF01B3" w:rsidRPr="004928F1">
        <w:rPr>
          <w:rFonts w:cs="Arial"/>
          <w:color w:val="000000" w:themeColor="text1"/>
          <w:sz w:val="20"/>
          <w:szCs w:val="20"/>
          <w:lang w:val="haw-US"/>
        </w:rPr>
        <w:t xml:space="preserve">-Diane Victor, </w:t>
      </w:r>
      <w:r w:rsidR="00FF01B3" w:rsidRPr="004928F1">
        <w:rPr>
          <w:color w:val="000000" w:themeColor="text1"/>
          <w:sz w:val="20"/>
          <w:szCs w:val="20"/>
        </w:rPr>
        <w:t xml:space="preserve">Karen Victor, </w:t>
      </w:r>
      <w:r w:rsidR="00FF01B3" w:rsidRPr="004928F1">
        <w:rPr>
          <w:b/>
          <w:color w:val="000000" w:themeColor="text1"/>
          <w:sz w:val="20"/>
          <w:szCs w:val="20"/>
        </w:rPr>
        <w:t>Sigma</w:t>
      </w:r>
      <w:r w:rsidR="00FF01B3" w:rsidRPr="004928F1">
        <w:rPr>
          <w:color w:val="000000" w:themeColor="text1"/>
          <w:sz w:val="20"/>
          <w:szCs w:val="20"/>
        </w:rPr>
        <w:t>-</w:t>
      </w:r>
      <w:proofErr w:type="spellStart"/>
      <w:r w:rsidR="00FF01B3" w:rsidRPr="004928F1">
        <w:rPr>
          <w:color w:val="000000" w:themeColor="text1"/>
          <w:sz w:val="20"/>
          <w:szCs w:val="20"/>
        </w:rPr>
        <w:t>Puanani</w:t>
      </w:r>
      <w:proofErr w:type="spellEnd"/>
      <w:r w:rsidR="00FF01B3" w:rsidRPr="004928F1">
        <w:rPr>
          <w:color w:val="000000" w:themeColor="text1"/>
          <w:sz w:val="20"/>
          <w:szCs w:val="20"/>
        </w:rPr>
        <w:t xml:space="preserve"> White, Ally Smith; </w:t>
      </w:r>
      <w:r w:rsidR="00FF01B3" w:rsidRPr="004928F1">
        <w:rPr>
          <w:b/>
          <w:color w:val="000000" w:themeColor="text1"/>
          <w:sz w:val="20"/>
          <w:szCs w:val="20"/>
        </w:rPr>
        <w:t>Past President</w:t>
      </w:r>
      <w:r w:rsidR="00FF01B3" w:rsidRPr="004928F1">
        <w:rPr>
          <w:color w:val="000000" w:themeColor="text1"/>
          <w:sz w:val="20"/>
          <w:szCs w:val="20"/>
        </w:rPr>
        <w:t>-</w:t>
      </w:r>
      <w:r w:rsidR="00FF01B3" w:rsidRPr="004928F1">
        <w:rPr>
          <w:rFonts w:eastAsia="Times New Roman"/>
          <w:color w:val="000000" w:themeColor="text1"/>
          <w:sz w:val="20"/>
          <w:szCs w:val="20"/>
        </w:rPr>
        <w:t>Meredith Ching;</w:t>
      </w:r>
      <w:r w:rsidR="00FF01B3" w:rsidRPr="004928F1">
        <w:rPr>
          <w:rFonts w:eastAsia="Times New Roman"/>
          <w:b/>
          <w:color w:val="000000" w:themeColor="text1"/>
          <w:sz w:val="20"/>
          <w:szCs w:val="20"/>
        </w:rPr>
        <w:t xml:space="preserve"> Cadre: </w:t>
      </w:r>
      <w:r w:rsidR="00FF01B3" w:rsidRPr="004928F1">
        <w:rPr>
          <w:rFonts w:eastAsia="Times New Roman"/>
          <w:color w:val="000000" w:themeColor="text1"/>
          <w:sz w:val="20"/>
          <w:szCs w:val="20"/>
        </w:rPr>
        <w:t xml:space="preserve">Jeanne Chang, Imelda </w:t>
      </w:r>
      <w:proofErr w:type="spellStart"/>
      <w:r w:rsidR="00FF01B3" w:rsidRPr="004928F1">
        <w:rPr>
          <w:rFonts w:eastAsia="Times New Roman"/>
          <w:color w:val="000000" w:themeColor="text1"/>
          <w:sz w:val="20"/>
          <w:szCs w:val="20"/>
        </w:rPr>
        <w:t>Corpuz</w:t>
      </w:r>
      <w:proofErr w:type="spellEnd"/>
      <w:r w:rsidR="00FF01B3" w:rsidRPr="004928F1">
        <w:rPr>
          <w:rFonts w:eastAsia="Times New Roman"/>
          <w:color w:val="000000" w:themeColor="text1"/>
          <w:sz w:val="20"/>
          <w:szCs w:val="20"/>
        </w:rPr>
        <w:t xml:space="preserve">-Amano, Suzanne </w:t>
      </w:r>
      <w:proofErr w:type="spellStart"/>
      <w:r w:rsidR="00FF01B3" w:rsidRPr="004928F1">
        <w:rPr>
          <w:rFonts w:eastAsia="Times New Roman"/>
          <w:color w:val="000000" w:themeColor="text1"/>
          <w:sz w:val="20"/>
          <w:szCs w:val="20"/>
        </w:rPr>
        <w:t>Hee</w:t>
      </w:r>
      <w:proofErr w:type="spellEnd"/>
      <w:r w:rsidR="00FF01B3" w:rsidRPr="004928F1">
        <w:rPr>
          <w:rFonts w:eastAsia="Times New Roman"/>
          <w:color w:val="000000" w:themeColor="text1"/>
          <w:sz w:val="20"/>
          <w:szCs w:val="20"/>
        </w:rPr>
        <w:t xml:space="preserve">, Susan Okano, Kay Yogi, Doris Yoshioka; Advisors-Gayle </w:t>
      </w:r>
      <w:proofErr w:type="spellStart"/>
      <w:r w:rsidR="00FF01B3" w:rsidRPr="004928F1">
        <w:rPr>
          <w:rFonts w:eastAsia="Times New Roman"/>
          <w:color w:val="000000" w:themeColor="text1"/>
          <w:sz w:val="20"/>
          <w:szCs w:val="20"/>
        </w:rPr>
        <w:t>Lum</w:t>
      </w:r>
      <w:proofErr w:type="spellEnd"/>
      <w:r w:rsidR="00FF01B3" w:rsidRPr="004928F1">
        <w:rPr>
          <w:rFonts w:eastAsia="Times New Roman"/>
          <w:color w:val="000000" w:themeColor="text1"/>
          <w:sz w:val="20"/>
          <w:szCs w:val="20"/>
        </w:rPr>
        <w:t>, Myrna Nishihara, Naomi Yap, +</w:t>
      </w:r>
      <w:r w:rsidR="00FF01B3" w:rsidRPr="00161294">
        <w:rPr>
          <w:rFonts w:cs="Arial"/>
          <w:color w:val="000000" w:themeColor="text1"/>
          <w:sz w:val="20"/>
          <w:szCs w:val="20"/>
          <w:lang w:val="haw-US"/>
        </w:rPr>
        <w:t>Carol Emerson.</w:t>
      </w:r>
      <w:r w:rsidR="00FF01B3" w:rsidRPr="004928F1">
        <w:rPr>
          <w:rFonts w:cs="Arial"/>
          <w:color w:val="000000" w:themeColor="text1"/>
          <w:sz w:val="20"/>
          <w:szCs w:val="20"/>
          <w:lang w:val="haw-US"/>
        </w:rPr>
        <w:t xml:space="preserve"> </w:t>
      </w:r>
    </w:p>
    <w:p w14:paraId="0CD07132" w14:textId="33CB707E" w:rsidR="008947FD" w:rsidRPr="00C94306" w:rsidRDefault="008947FD" w:rsidP="008947FD">
      <w:pPr>
        <w:ind w:left="540" w:hanging="540"/>
        <w:rPr>
          <w:color w:val="000000" w:themeColor="text1"/>
          <w:sz w:val="16"/>
          <w:szCs w:val="16"/>
          <w:lang w:val="haw-US"/>
        </w:rPr>
      </w:pPr>
    </w:p>
    <w:p w14:paraId="33934FF3" w14:textId="0FF082F5" w:rsidR="008947FD" w:rsidRPr="00AB6243" w:rsidRDefault="008947FD" w:rsidP="008947FD">
      <w:pPr>
        <w:tabs>
          <w:tab w:val="left" w:pos="7920"/>
        </w:tabs>
        <w:ind w:left="540" w:hanging="54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III.</w:t>
      </w:r>
      <w:r w:rsidRPr="00C94306">
        <w:rPr>
          <w:color w:val="000000" w:themeColor="text1"/>
          <w:lang w:val="haw-US"/>
        </w:rPr>
        <w:tab/>
      </w:r>
      <w:r w:rsidRPr="00AB6243">
        <w:rPr>
          <w:color w:val="000000" w:themeColor="text1"/>
          <w:lang w:val="haw-US"/>
        </w:rPr>
        <w:t xml:space="preserve">Minutes from </w:t>
      </w:r>
      <w:r w:rsidR="008B3BB5" w:rsidRPr="00AB6243">
        <w:rPr>
          <w:color w:val="000000" w:themeColor="text1"/>
          <w:lang w:val="haw-US"/>
        </w:rPr>
        <w:t xml:space="preserve">November </w:t>
      </w:r>
      <w:r w:rsidR="00FF01B3" w:rsidRPr="00AB6243">
        <w:rPr>
          <w:color w:val="000000" w:themeColor="text1"/>
          <w:lang w:val="haw-US"/>
        </w:rPr>
        <w:t>2</w:t>
      </w:r>
      <w:r w:rsidR="008B3BB5" w:rsidRPr="00AB6243">
        <w:rPr>
          <w:color w:val="000000" w:themeColor="text1"/>
          <w:lang w:val="haw-US"/>
        </w:rPr>
        <w:t>1</w:t>
      </w:r>
      <w:r w:rsidR="00FF01B3" w:rsidRPr="00AB6243">
        <w:rPr>
          <w:color w:val="000000" w:themeColor="text1"/>
          <w:lang w:val="haw-US"/>
        </w:rPr>
        <w:t>, 2020</w:t>
      </w:r>
      <w:r w:rsidRPr="00AB6243">
        <w:rPr>
          <w:color w:val="000000" w:themeColor="text1"/>
          <w:lang w:val="haw-US"/>
        </w:rPr>
        <w:t xml:space="preserve"> </w:t>
      </w:r>
      <w:r w:rsidR="00FF01B3" w:rsidRPr="00AB6243">
        <w:rPr>
          <w:color w:val="000000" w:themeColor="text1"/>
          <w:lang w:val="haw-US"/>
        </w:rPr>
        <w:t>-</w:t>
      </w:r>
      <w:r w:rsidRPr="00AB6243">
        <w:rPr>
          <w:color w:val="000000" w:themeColor="text1"/>
          <w:lang w:val="haw-US"/>
        </w:rPr>
        <w:t xml:space="preserve"> </w:t>
      </w:r>
      <w:r w:rsidR="00FF01B3" w:rsidRPr="00AB6243">
        <w:rPr>
          <w:color w:val="000000" w:themeColor="text1"/>
          <w:lang w:val="haw-US"/>
        </w:rPr>
        <w:t xml:space="preserve">Zoom </w:t>
      </w:r>
      <w:r w:rsidRPr="00AB6243">
        <w:rPr>
          <w:color w:val="000000" w:themeColor="text1"/>
          <w:lang w:val="haw-US"/>
        </w:rPr>
        <w:t xml:space="preserve">Meeting </w:t>
      </w:r>
      <w:r w:rsidR="00FF01B3" w:rsidRPr="00AB6243">
        <w:rPr>
          <w:color w:val="000000" w:themeColor="text1"/>
          <w:lang w:val="haw-US"/>
        </w:rPr>
        <w:t>#2</w:t>
      </w:r>
      <w:r w:rsidR="00AB6243">
        <w:rPr>
          <w:color w:val="000000" w:themeColor="text1"/>
          <w:lang w:val="haw-US"/>
        </w:rPr>
        <w:t xml:space="preserve"> – </w:t>
      </w:r>
      <w:r w:rsidR="00AB6243" w:rsidRPr="001130AB">
        <w:rPr>
          <w:b/>
          <w:color w:val="000000" w:themeColor="text1"/>
          <w:lang w:val="haw-US"/>
        </w:rPr>
        <w:t>Doris Yoshioka</w:t>
      </w:r>
      <w:r w:rsidR="00EB0641">
        <w:rPr>
          <w:b/>
          <w:color w:val="000000" w:themeColor="text1"/>
          <w:lang w:val="haw-US"/>
        </w:rPr>
        <w:t>*</w:t>
      </w:r>
    </w:p>
    <w:p w14:paraId="0F363E59" w14:textId="77777777" w:rsidR="00AB6243" w:rsidRPr="00AB6243" w:rsidRDefault="00AB6243" w:rsidP="008947FD">
      <w:pPr>
        <w:tabs>
          <w:tab w:val="left" w:pos="7920"/>
        </w:tabs>
        <w:ind w:left="540" w:hanging="540"/>
        <w:rPr>
          <w:color w:val="000000" w:themeColor="text1"/>
          <w:lang w:val="haw-US"/>
        </w:rPr>
      </w:pPr>
    </w:p>
    <w:p w14:paraId="356EED60" w14:textId="630B6E9A" w:rsidR="008947FD" w:rsidRPr="00C94306" w:rsidRDefault="008947FD" w:rsidP="008947FD">
      <w:pPr>
        <w:tabs>
          <w:tab w:val="left" w:pos="7920"/>
        </w:tabs>
        <w:ind w:left="540" w:hanging="54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IV.</w:t>
      </w:r>
      <w:r w:rsidRPr="00C94306">
        <w:rPr>
          <w:color w:val="000000" w:themeColor="text1"/>
          <w:lang w:val="haw-US"/>
        </w:rPr>
        <w:tab/>
      </w:r>
      <w:r w:rsidR="002931D1" w:rsidRPr="00C94306">
        <w:rPr>
          <w:color w:val="000000" w:themeColor="text1"/>
          <w:lang w:val="haw-US"/>
        </w:rPr>
        <w:t>Cadre Reports</w:t>
      </w:r>
    </w:p>
    <w:p w14:paraId="1E0670BC" w14:textId="6B639AD8" w:rsidR="00407286" w:rsidRPr="00C94306" w:rsidRDefault="008947FD" w:rsidP="00ED06D7">
      <w:pPr>
        <w:tabs>
          <w:tab w:val="left" w:pos="7920"/>
        </w:tabs>
        <w:ind w:left="900" w:hanging="36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A.</w:t>
      </w:r>
      <w:r w:rsidR="002931D1" w:rsidRPr="00C94306">
        <w:rPr>
          <w:color w:val="000000" w:themeColor="text1"/>
          <w:lang w:val="haw-US"/>
        </w:rPr>
        <w:tab/>
        <w:t>Treasurer</w:t>
      </w:r>
      <w:r w:rsidR="00FF01B3" w:rsidRPr="00C94306">
        <w:rPr>
          <w:color w:val="000000" w:themeColor="text1"/>
          <w:lang w:val="haw-US"/>
        </w:rPr>
        <w:t xml:space="preserve"> – Confirm </w:t>
      </w:r>
      <w:r w:rsidR="00407286">
        <w:rPr>
          <w:color w:val="000000" w:themeColor="text1"/>
          <w:lang w:val="haw-US"/>
        </w:rPr>
        <w:t xml:space="preserve">Committee </w:t>
      </w:r>
      <w:r w:rsidR="00FF01B3" w:rsidRPr="00C94306">
        <w:rPr>
          <w:color w:val="000000" w:themeColor="text1"/>
          <w:lang w:val="haw-US"/>
        </w:rPr>
        <w:t>Budget Allotment</w:t>
      </w:r>
      <w:r w:rsidR="00407286">
        <w:rPr>
          <w:color w:val="000000" w:themeColor="text1"/>
          <w:lang w:val="haw-US"/>
        </w:rPr>
        <w:t>s</w:t>
      </w:r>
      <w:r w:rsidR="00AB6243">
        <w:rPr>
          <w:color w:val="000000" w:themeColor="text1"/>
          <w:lang w:val="haw-US"/>
        </w:rPr>
        <w:t xml:space="preserve"> – </w:t>
      </w:r>
      <w:r w:rsidR="00AB6243" w:rsidRPr="00EB0641">
        <w:rPr>
          <w:b/>
          <w:color w:val="000000" w:themeColor="text1"/>
          <w:lang w:val="haw-US"/>
        </w:rPr>
        <w:t>Suzi Hee</w:t>
      </w:r>
      <w:r w:rsidR="00EB0641">
        <w:rPr>
          <w:b/>
          <w:color w:val="000000" w:themeColor="text1"/>
          <w:lang w:val="haw-US"/>
        </w:rPr>
        <w:t>*</w:t>
      </w:r>
      <w:r w:rsidR="00AB6243">
        <w:rPr>
          <w:color w:val="000000" w:themeColor="text1"/>
          <w:lang w:val="haw-US"/>
        </w:rPr>
        <w:t xml:space="preserve"> </w:t>
      </w:r>
      <w:r w:rsidR="00407286">
        <w:rPr>
          <w:color w:val="000000" w:themeColor="text1"/>
          <w:lang w:val="haw-US"/>
        </w:rPr>
        <w:t xml:space="preserve"> </w:t>
      </w:r>
      <w:r w:rsidR="00407286" w:rsidRPr="00407286">
        <w:rPr>
          <w:i/>
          <w:color w:val="000000" w:themeColor="text1"/>
          <w:sz w:val="22"/>
          <w:szCs w:val="22"/>
          <w:lang w:val="haw-US"/>
        </w:rPr>
        <w:t xml:space="preserve">(see </w:t>
      </w:r>
      <w:r w:rsidR="00AB6243" w:rsidRPr="00E3789B">
        <w:rPr>
          <w:i/>
          <w:color w:val="0432FF"/>
          <w:sz w:val="22"/>
          <w:szCs w:val="22"/>
          <w:lang w:val="haw-US"/>
        </w:rPr>
        <w:t xml:space="preserve">“VI.” </w:t>
      </w:r>
      <w:r w:rsidR="00407286" w:rsidRPr="00407286">
        <w:rPr>
          <w:i/>
          <w:color w:val="000000" w:themeColor="text1"/>
          <w:sz w:val="22"/>
          <w:szCs w:val="22"/>
          <w:lang w:val="haw-US"/>
        </w:rPr>
        <w:t>below)</w:t>
      </w:r>
      <w:r w:rsidR="00AB6243">
        <w:rPr>
          <w:i/>
          <w:color w:val="000000" w:themeColor="text1"/>
          <w:sz w:val="22"/>
          <w:szCs w:val="22"/>
          <w:lang w:val="haw-US"/>
        </w:rPr>
        <w:t xml:space="preserve"> </w:t>
      </w:r>
    </w:p>
    <w:p w14:paraId="451F6F32" w14:textId="67383DB6" w:rsidR="00AB6243" w:rsidRPr="00C94306" w:rsidRDefault="008D3256" w:rsidP="00ED06D7">
      <w:pPr>
        <w:tabs>
          <w:tab w:val="left" w:pos="7920"/>
        </w:tabs>
        <w:ind w:left="900" w:hanging="36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B.</w:t>
      </w:r>
      <w:r w:rsidRPr="00C94306">
        <w:rPr>
          <w:color w:val="000000" w:themeColor="text1"/>
          <w:lang w:val="haw-US"/>
        </w:rPr>
        <w:tab/>
        <w:t>Registration</w:t>
      </w:r>
      <w:r w:rsidR="0075275B">
        <w:rPr>
          <w:color w:val="000000" w:themeColor="text1"/>
          <w:lang w:val="haw-US"/>
        </w:rPr>
        <w:t xml:space="preserve"> – To be hand</w:t>
      </w:r>
      <w:r w:rsidR="00080563">
        <w:rPr>
          <w:color w:val="000000" w:themeColor="text1"/>
          <w:lang w:val="haw-US"/>
        </w:rPr>
        <w:t>l</w:t>
      </w:r>
      <w:r w:rsidR="0075275B">
        <w:rPr>
          <w:color w:val="000000" w:themeColor="text1"/>
          <w:lang w:val="haw-US"/>
        </w:rPr>
        <w:t xml:space="preserve">ed by </w:t>
      </w:r>
      <w:r w:rsidR="0075275B" w:rsidRPr="00EE4437">
        <w:rPr>
          <w:b/>
          <w:color w:val="000000" w:themeColor="text1"/>
          <w:lang w:val="haw-US"/>
        </w:rPr>
        <w:t>Imelda</w:t>
      </w:r>
      <w:r w:rsidR="0075275B">
        <w:rPr>
          <w:color w:val="000000" w:themeColor="text1"/>
          <w:lang w:val="haw-US"/>
        </w:rPr>
        <w:t xml:space="preserve"> and </w:t>
      </w:r>
      <w:r w:rsidR="0075275B" w:rsidRPr="00EE4437">
        <w:rPr>
          <w:b/>
          <w:color w:val="000000" w:themeColor="text1"/>
          <w:lang w:val="haw-US"/>
        </w:rPr>
        <w:t>Suzi</w:t>
      </w:r>
      <w:r w:rsidR="0075275B">
        <w:rPr>
          <w:color w:val="000000" w:themeColor="text1"/>
          <w:lang w:val="haw-US"/>
        </w:rPr>
        <w:t xml:space="preserve">;  </w:t>
      </w:r>
      <w:r w:rsidR="00080563">
        <w:rPr>
          <w:color w:val="000000" w:themeColor="text1"/>
          <w:lang w:val="haw-US"/>
        </w:rPr>
        <w:t>(</w:t>
      </w:r>
      <w:r w:rsidR="00080563" w:rsidRPr="00080563">
        <w:rPr>
          <w:i/>
          <w:color w:val="000000" w:themeColor="text1"/>
          <w:lang w:val="haw-US"/>
        </w:rPr>
        <w:t>FYI-StCon packet to be handled by Cadre</w:t>
      </w:r>
      <w:r w:rsidR="00080563">
        <w:rPr>
          <w:color w:val="000000" w:themeColor="text1"/>
          <w:lang w:val="haw-US"/>
        </w:rPr>
        <w:t>)</w:t>
      </w:r>
    </w:p>
    <w:p w14:paraId="27F9651A" w14:textId="1036386D" w:rsidR="00FF01B3" w:rsidRPr="001130AB" w:rsidRDefault="00FF01B3" w:rsidP="002931D1">
      <w:pPr>
        <w:tabs>
          <w:tab w:val="left" w:pos="7920"/>
        </w:tabs>
        <w:ind w:left="900" w:hanging="360"/>
        <w:rPr>
          <w:i/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C.</w:t>
      </w:r>
      <w:r w:rsidR="002931D1" w:rsidRPr="00C94306">
        <w:rPr>
          <w:color w:val="000000" w:themeColor="text1"/>
          <w:lang w:val="haw-US"/>
        </w:rPr>
        <w:tab/>
      </w:r>
      <w:r w:rsidRPr="00C94306">
        <w:rPr>
          <w:color w:val="000000" w:themeColor="text1"/>
          <w:lang w:val="haw-US"/>
        </w:rPr>
        <w:t>Convention Chairs</w:t>
      </w:r>
      <w:r w:rsidR="001130AB">
        <w:rPr>
          <w:color w:val="000000" w:themeColor="text1"/>
          <w:lang w:val="haw-US"/>
        </w:rPr>
        <w:t xml:space="preserve"> – Important Dates</w:t>
      </w:r>
      <w:r w:rsidR="00AB6243">
        <w:rPr>
          <w:color w:val="000000" w:themeColor="text1"/>
          <w:lang w:val="haw-US"/>
        </w:rPr>
        <w:t xml:space="preserve"> - </w:t>
      </w:r>
      <w:r w:rsidR="00AB6243" w:rsidRPr="001130AB">
        <w:rPr>
          <w:b/>
          <w:color w:val="000000" w:themeColor="text1"/>
          <w:lang w:val="haw-US"/>
        </w:rPr>
        <w:t>Jeanne Chang</w:t>
      </w:r>
      <w:r w:rsidR="00EB0641">
        <w:rPr>
          <w:b/>
          <w:color w:val="000000" w:themeColor="text1"/>
          <w:lang w:val="haw-US"/>
        </w:rPr>
        <w:t>*</w:t>
      </w:r>
      <w:r w:rsidR="00AB6243" w:rsidRPr="001130AB">
        <w:rPr>
          <w:b/>
          <w:color w:val="000000" w:themeColor="text1"/>
          <w:lang w:val="haw-US"/>
        </w:rPr>
        <w:t>,</w:t>
      </w:r>
      <w:r w:rsidR="00AB6243">
        <w:rPr>
          <w:color w:val="000000" w:themeColor="text1"/>
          <w:lang w:val="haw-US"/>
        </w:rPr>
        <w:t xml:space="preserve"> </w:t>
      </w:r>
      <w:r w:rsidR="00AB6243" w:rsidRPr="00EB0641">
        <w:rPr>
          <w:b/>
          <w:color w:val="000000" w:themeColor="text1"/>
          <w:lang w:val="haw-US"/>
        </w:rPr>
        <w:t>Kay Yogi</w:t>
      </w:r>
    </w:p>
    <w:p w14:paraId="465EFAEE" w14:textId="4EA061EF" w:rsidR="00FF01B3" w:rsidRDefault="003B2466" w:rsidP="00FF01B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ab/>
        <w:t>1.</w:t>
      </w:r>
      <w:r w:rsidRPr="00C94306">
        <w:rPr>
          <w:color w:val="000000" w:themeColor="text1"/>
          <w:lang w:val="haw-US"/>
        </w:rPr>
        <w:tab/>
        <w:t>March 2</w:t>
      </w:r>
      <w:r w:rsidR="00FF01B3" w:rsidRPr="00C94306">
        <w:rPr>
          <w:color w:val="000000" w:themeColor="text1"/>
          <w:lang w:val="haw-US"/>
        </w:rPr>
        <w:t>5-27, 2022, Ala Moana Hotel, “Inspire Others to Take That Leap”</w:t>
      </w:r>
    </w:p>
    <w:p w14:paraId="5F3AD402" w14:textId="77777777" w:rsidR="00161294" w:rsidRDefault="00161294" w:rsidP="00FF01B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</w:p>
    <w:p w14:paraId="790C1F85" w14:textId="6DB82098" w:rsidR="00AB6243" w:rsidRPr="00867BB2" w:rsidRDefault="00161294" w:rsidP="00161294">
      <w:pPr>
        <w:tabs>
          <w:tab w:val="left" w:pos="7920"/>
        </w:tabs>
        <w:ind w:left="1260" w:hanging="360"/>
        <w:rPr>
          <w:b/>
          <w:color w:val="000000" w:themeColor="text1"/>
          <w:lang w:val="haw-US"/>
        </w:rPr>
      </w:pPr>
      <w:r w:rsidRPr="00867BB2">
        <w:rPr>
          <w:b/>
          <w:color w:val="000000" w:themeColor="text1"/>
          <w:lang w:val="haw-US"/>
        </w:rPr>
        <w:t>2.</w:t>
      </w:r>
      <w:r w:rsidRPr="00867BB2">
        <w:rPr>
          <w:b/>
          <w:color w:val="000000" w:themeColor="text1"/>
          <w:lang w:val="haw-US"/>
        </w:rPr>
        <w:tab/>
        <w:t>Sat. June 12, 2021 - Deadline for #4 Convention Report (StCon #4 Rpt Template)</w:t>
      </w:r>
    </w:p>
    <w:p w14:paraId="0C427CBD" w14:textId="6D45348D" w:rsidR="00161294" w:rsidRPr="00407286" w:rsidRDefault="00161294" w:rsidP="00161294">
      <w:pPr>
        <w:tabs>
          <w:tab w:val="left" w:pos="7920"/>
        </w:tabs>
        <w:ind w:left="1260"/>
        <w:rPr>
          <w:i/>
          <w:color w:val="000000" w:themeColor="text1"/>
          <w:sz w:val="22"/>
          <w:szCs w:val="22"/>
          <w:lang w:val="haw-US"/>
        </w:rPr>
      </w:pPr>
      <w:r>
        <w:rPr>
          <w:i/>
          <w:color w:val="000000" w:themeColor="text1"/>
          <w:sz w:val="22"/>
          <w:szCs w:val="22"/>
          <w:lang w:val="haw-US"/>
        </w:rPr>
        <w:t>(Two weeks prior to the J</w:t>
      </w:r>
      <w:r w:rsidRPr="00407286">
        <w:rPr>
          <w:i/>
          <w:color w:val="000000" w:themeColor="text1"/>
          <w:sz w:val="22"/>
          <w:szCs w:val="22"/>
          <w:lang w:val="haw-US"/>
        </w:rPr>
        <w:t>une 26th meeting; use</w:t>
      </w:r>
      <w:r>
        <w:rPr>
          <w:i/>
          <w:color w:val="000000" w:themeColor="text1"/>
          <w:sz w:val="22"/>
          <w:szCs w:val="22"/>
          <w:lang w:val="haw-US"/>
        </w:rPr>
        <w:t xml:space="preserve"> your</w:t>
      </w:r>
      <w:r w:rsidRPr="00407286">
        <w:rPr>
          <w:i/>
          <w:color w:val="000000" w:themeColor="text1"/>
          <w:sz w:val="22"/>
          <w:szCs w:val="22"/>
          <w:lang w:val="haw-US"/>
        </w:rPr>
        <w:t xml:space="preserve"> StCon code)</w:t>
      </w:r>
    </w:p>
    <w:p w14:paraId="71C54C98" w14:textId="77777777" w:rsidR="00161294" w:rsidRPr="00C94306" w:rsidRDefault="00161294" w:rsidP="00161294">
      <w:pPr>
        <w:tabs>
          <w:tab w:val="left" w:pos="7920"/>
        </w:tabs>
        <w:ind w:left="1260" w:hanging="360"/>
        <w:rPr>
          <w:color w:val="000000" w:themeColor="text1"/>
          <w:lang w:val="haw-US"/>
        </w:rPr>
      </w:pPr>
    </w:p>
    <w:p w14:paraId="78C40232" w14:textId="7834F1C5" w:rsidR="00AB6243" w:rsidRDefault="00161294" w:rsidP="00AB6243">
      <w:pPr>
        <w:tabs>
          <w:tab w:val="left" w:pos="900"/>
          <w:tab w:val="left" w:pos="7920"/>
        </w:tabs>
        <w:ind w:left="1260" w:hanging="720"/>
        <w:rPr>
          <w:b/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3</w:t>
      </w:r>
      <w:r w:rsidR="00AB6243">
        <w:rPr>
          <w:color w:val="000000" w:themeColor="text1"/>
          <w:lang w:val="haw-US"/>
        </w:rPr>
        <w:t>.</w:t>
      </w:r>
      <w:r w:rsidR="00AB6243">
        <w:rPr>
          <w:color w:val="000000" w:themeColor="text1"/>
          <w:lang w:val="haw-US"/>
        </w:rPr>
        <w:tab/>
      </w:r>
      <w:r w:rsidR="004928F1" w:rsidRPr="00161294">
        <w:rPr>
          <w:color w:val="000000" w:themeColor="text1"/>
          <w:lang w:val="haw-US"/>
        </w:rPr>
        <w:t>Sat.</w:t>
      </w:r>
      <w:r w:rsidR="0085686B" w:rsidRPr="00161294">
        <w:rPr>
          <w:color w:val="000000" w:themeColor="text1"/>
          <w:lang w:val="haw-US"/>
        </w:rPr>
        <w:t xml:space="preserve"> June 26, 2021,</w:t>
      </w:r>
      <w:r w:rsidR="0085686B" w:rsidRPr="00C94306">
        <w:rPr>
          <w:color w:val="000000" w:themeColor="text1"/>
          <w:lang w:val="haw-US"/>
        </w:rPr>
        <w:t xml:space="preserve"> 1:00pm, site tba</w:t>
      </w:r>
      <w:r w:rsidR="004928F1">
        <w:rPr>
          <w:color w:val="000000" w:themeColor="text1"/>
          <w:lang w:val="haw-US"/>
        </w:rPr>
        <w:t xml:space="preserve"> - </w:t>
      </w:r>
      <w:r w:rsidR="004928F1" w:rsidRPr="00161294">
        <w:rPr>
          <w:color w:val="000000" w:themeColor="text1"/>
          <w:lang w:val="haw-US"/>
        </w:rPr>
        <w:t>next StCon Meeting #4</w:t>
      </w:r>
    </w:p>
    <w:p w14:paraId="0382D123" w14:textId="77777777" w:rsidR="004928F1" w:rsidRPr="006B2F91" w:rsidRDefault="004928F1" w:rsidP="00AB624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</w:p>
    <w:p w14:paraId="3818053B" w14:textId="0FED007C" w:rsidR="0085686B" w:rsidRPr="006B2F91" w:rsidRDefault="00161294" w:rsidP="00FF01B3">
      <w:pPr>
        <w:tabs>
          <w:tab w:val="left" w:pos="900"/>
          <w:tab w:val="left" w:pos="7920"/>
        </w:tabs>
        <w:ind w:left="1260" w:hanging="720"/>
        <w:rPr>
          <w:b/>
          <w:color w:val="000000" w:themeColor="text1"/>
          <w:lang w:val="haw-US"/>
        </w:rPr>
      </w:pPr>
      <w:r w:rsidRPr="006B2F91">
        <w:rPr>
          <w:color w:val="000000" w:themeColor="text1"/>
          <w:lang w:val="haw-US"/>
        </w:rPr>
        <w:tab/>
        <w:t>4</w:t>
      </w:r>
      <w:r w:rsidR="0085686B" w:rsidRPr="006B2F91">
        <w:rPr>
          <w:color w:val="000000" w:themeColor="text1"/>
          <w:lang w:val="haw-US"/>
        </w:rPr>
        <w:t>.</w:t>
      </w:r>
      <w:r w:rsidR="0085686B" w:rsidRPr="006B2F91">
        <w:rPr>
          <w:color w:val="000000" w:themeColor="text1"/>
          <w:lang w:val="haw-US"/>
        </w:rPr>
        <w:tab/>
      </w:r>
      <w:r w:rsidR="004928F1" w:rsidRPr="006B2F91">
        <w:rPr>
          <w:b/>
          <w:color w:val="000000" w:themeColor="text1"/>
          <w:lang w:val="haw-US"/>
        </w:rPr>
        <w:t>Sat. July 31, 2021</w:t>
      </w:r>
      <w:r w:rsidR="004928F1" w:rsidRPr="006B2F91">
        <w:rPr>
          <w:color w:val="000000" w:themeColor="text1"/>
          <w:lang w:val="haw-US"/>
        </w:rPr>
        <w:t xml:space="preserve"> - </w:t>
      </w:r>
      <w:r w:rsidR="0085686B" w:rsidRPr="006B2F91">
        <w:rPr>
          <w:b/>
          <w:color w:val="000000" w:themeColor="text1"/>
          <w:lang w:val="haw-US"/>
        </w:rPr>
        <w:t>Deadline for Packet Information and other notices and/flyers</w:t>
      </w:r>
    </w:p>
    <w:p w14:paraId="612237D0" w14:textId="77777777" w:rsidR="00AB6243" w:rsidRPr="00C94306" w:rsidRDefault="00AB6243" w:rsidP="00FF01B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</w:p>
    <w:p w14:paraId="1DF3FA6D" w14:textId="17B586A7" w:rsidR="0085686B" w:rsidRDefault="00161294" w:rsidP="004928F1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5</w:t>
      </w:r>
      <w:r w:rsidR="0085686B" w:rsidRPr="00C94306">
        <w:rPr>
          <w:color w:val="000000" w:themeColor="text1"/>
          <w:lang w:val="haw-US"/>
        </w:rPr>
        <w:t>.</w:t>
      </w:r>
      <w:r w:rsidR="0085686B" w:rsidRPr="00C94306">
        <w:rPr>
          <w:color w:val="000000" w:themeColor="text1"/>
          <w:lang w:val="haw-US"/>
        </w:rPr>
        <w:tab/>
      </w:r>
      <w:r w:rsidR="004928F1">
        <w:rPr>
          <w:color w:val="000000" w:themeColor="text1"/>
          <w:lang w:val="haw-US"/>
        </w:rPr>
        <w:t xml:space="preserve">Sat. </w:t>
      </w:r>
      <w:r w:rsidR="004928F1" w:rsidRPr="00C94306">
        <w:rPr>
          <w:color w:val="000000" w:themeColor="text1"/>
          <w:lang w:val="haw-US"/>
        </w:rPr>
        <w:t>October 9, 2021</w:t>
      </w:r>
      <w:r w:rsidR="004928F1">
        <w:rPr>
          <w:color w:val="000000" w:themeColor="text1"/>
          <w:lang w:val="haw-US"/>
        </w:rPr>
        <w:t xml:space="preserve"> - </w:t>
      </w:r>
      <w:r w:rsidR="0085686B" w:rsidRPr="00C94306">
        <w:rPr>
          <w:color w:val="000000" w:themeColor="text1"/>
          <w:lang w:val="haw-US"/>
        </w:rPr>
        <w:t>Packet Distribution b</w:t>
      </w:r>
      <w:r w:rsidR="000D7CA5" w:rsidRPr="00C94306">
        <w:rPr>
          <w:color w:val="000000" w:themeColor="text1"/>
          <w:lang w:val="haw-US"/>
        </w:rPr>
        <w:t>y</w:t>
      </w:r>
      <w:r w:rsidR="004F3BAD">
        <w:rPr>
          <w:color w:val="000000" w:themeColor="text1"/>
          <w:lang w:val="haw-US"/>
        </w:rPr>
        <w:t xml:space="preserve"> email and Founders’</w:t>
      </w:r>
      <w:r w:rsidR="004928F1">
        <w:rPr>
          <w:color w:val="000000" w:themeColor="text1"/>
          <w:lang w:val="haw-US"/>
        </w:rPr>
        <w:t xml:space="preserve"> Day</w:t>
      </w:r>
      <w:r w:rsidR="0085686B" w:rsidRPr="00C94306">
        <w:rPr>
          <w:color w:val="000000" w:themeColor="text1"/>
          <w:lang w:val="haw-US"/>
        </w:rPr>
        <w:t xml:space="preserve"> </w:t>
      </w:r>
    </w:p>
    <w:p w14:paraId="12953DFD" w14:textId="77777777" w:rsidR="00AB6243" w:rsidRPr="00C94306" w:rsidRDefault="00AB6243" w:rsidP="00FF01B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</w:p>
    <w:p w14:paraId="33DAF23A" w14:textId="0AD158D6" w:rsidR="0085686B" w:rsidRDefault="00161294" w:rsidP="00FF01B3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6</w:t>
      </w:r>
      <w:r w:rsidR="00876031" w:rsidRPr="00C94306">
        <w:rPr>
          <w:color w:val="000000" w:themeColor="text1"/>
          <w:lang w:val="haw-US"/>
        </w:rPr>
        <w:t>.</w:t>
      </w:r>
      <w:r w:rsidR="00876031" w:rsidRPr="00C94306">
        <w:rPr>
          <w:color w:val="000000" w:themeColor="text1"/>
          <w:lang w:val="haw-US"/>
        </w:rPr>
        <w:tab/>
      </w:r>
      <w:r w:rsidR="004928F1">
        <w:rPr>
          <w:color w:val="000000" w:themeColor="text1"/>
          <w:lang w:val="haw-US"/>
        </w:rPr>
        <w:t>Mon.</w:t>
      </w:r>
      <w:r w:rsidR="004928F1" w:rsidRPr="00C94306">
        <w:rPr>
          <w:color w:val="000000" w:themeColor="text1"/>
          <w:lang w:val="haw-US"/>
        </w:rPr>
        <w:t xml:space="preserve"> January 3, 2022</w:t>
      </w:r>
      <w:r w:rsidR="004928F1">
        <w:rPr>
          <w:color w:val="000000" w:themeColor="text1"/>
          <w:lang w:val="haw-US"/>
        </w:rPr>
        <w:t xml:space="preserve"> </w:t>
      </w:r>
      <w:r w:rsidR="004928F1" w:rsidRPr="004F3BAD">
        <w:rPr>
          <w:i/>
          <w:color w:val="000000" w:themeColor="text1"/>
          <w:sz w:val="22"/>
          <w:szCs w:val="22"/>
          <w:lang w:val="haw-US"/>
        </w:rPr>
        <w:t>(Tentative Fee</w:t>
      </w:r>
      <w:r w:rsidR="00EE4437">
        <w:rPr>
          <w:i/>
          <w:color w:val="000000" w:themeColor="text1"/>
          <w:sz w:val="22"/>
          <w:szCs w:val="22"/>
          <w:lang w:val="haw-US"/>
        </w:rPr>
        <w:t xml:space="preserve"> </w:t>
      </w:r>
      <w:r w:rsidR="00EE4437" w:rsidRPr="00EE4437">
        <w:rPr>
          <w:i/>
          <w:color w:val="0432FF"/>
          <w:sz w:val="22"/>
          <w:szCs w:val="22"/>
          <w:lang w:val="haw-US"/>
        </w:rPr>
        <w:t>$190</w:t>
      </w:r>
      <w:r w:rsidR="004928F1" w:rsidRPr="004F3BAD">
        <w:rPr>
          <w:i/>
          <w:color w:val="000000" w:themeColor="text1"/>
          <w:sz w:val="22"/>
          <w:szCs w:val="22"/>
          <w:lang w:val="haw-US"/>
        </w:rPr>
        <w:t>)</w:t>
      </w:r>
      <w:r w:rsidR="004928F1">
        <w:rPr>
          <w:i/>
          <w:color w:val="000000" w:themeColor="text1"/>
          <w:sz w:val="22"/>
          <w:szCs w:val="22"/>
          <w:lang w:val="haw-US"/>
        </w:rPr>
        <w:t xml:space="preserve"> - </w:t>
      </w:r>
      <w:r w:rsidR="00876031" w:rsidRPr="00C94306">
        <w:rPr>
          <w:color w:val="000000" w:themeColor="text1"/>
          <w:lang w:val="haw-US"/>
        </w:rPr>
        <w:t>Earl</w:t>
      </w:r>
      <w:r w:rsidR="004F3BAD">
        <w:rPr>
          <w:color w:val="000000" w:themeColor="text1"/>
          <w:lang w:val="haw-US"/>
        </w:rPr>
        <w:t xml:space="preserve">y Registration Deadline </w:t>
      </w:r>
    </w:p>
    <w:p w14:paraId="17D6546D" w14:textId="77777777" w:rsidR="004928F1" w:rsidRDefault="004928F1" w:rsidP="00FF01B3">
      <w:pPr>
        <w:tabs>
          <w:tab w:val="left" w:pos="900"/>
          <w:tab w:val="left" w:pos="7920"/>
        </w:tabs>
        <w:ind w:left="1260" w:hanging="720"/>
        <w:rPr>
          <w:i/>
          <w:color w:val="000000" w:themeColor="text1"/>
          <w:sz w:val="22"/>
          <w:szCs w:val="22"/>
          <w:lang w:val="haw-US"/>
        </w:rPr>
      </w:pPr>
    </w:p>
    <w:p w14:paraId="584CF586" w14:textId="3DBF6CD3" w:rsidR="00AB6243" w:rsidRPr="004F3BAD" w:rsidRDefault="00161294" w:rsidP="00AB6243">
      <w:pPr>
        <w:tabs>
          <w:tab w:val="left" w:pos="900"/>
          <w:tab w:val="left" w:pos="7920"/>
        </w:tabs>
        <w:ind w:left="1260" w:hanging="720"/>
        <w:rPr>
          <w:i/>
          <w:color w:val="000000" w:themeColor="text1"/>
          <w:sz w:val="22"/>
          <w:szCs w:val="22"/>
          <w:lang w:val="haw-US"/>
        </w:rPr>
      </w:pPr>
      <w:r>
        <w:rPr>
          <w:color w:val="000000" w:themeColor="text1"/>
          <w:lang w:val="haw-US"/>
        </w:rPr>
        <w:tab/>
        <w:t>7</w:t>
      </w:r>
      <w:r w:rsidR="00AB6243" w:rsidRPr="00C94306">
        <w:rPr>
          <w:color w:val="000000" w:themeColor="text1"/>
          <w:lang w:val="haw-US"/>
        </w:rPr>
        <w:t>.</w:t>
      </w:r>
      <w:r w:rsidR="00AB6243" w:rsidRPr="00C94306">
        <w:rPr>
          <w:color w:val="000000" w:themeColor="text1"/>
          <w:lang w:val="haw-US"/>
        </w:rPr>
        <w:tab/>
      </w:r>
      <w:r w:rsidR="004928F1">
        <w:rPr>
          <w:color w:val="000000" w:themeColor="text1"/>
          <w:lang w:val="haw-US"/>
        </w:rPr>
        <w:t>Mon.</w:t>
      </w:r>
      <w:r w:rsidR="004928F1" w:rsidRPr="00C94306">
        <w:rPr>
          <w:color w:val="000000" w:themeColor="text1"/>
          <w:lang w:val="haw-US"/>
        </w:rPr>
        <w:t xml:space="preserve"> January 31, 2022</w:t>
      </w:r>
      <w:r w:rsidR="004928F1">
        <w:rPr>
          <w:color w:val="000000" w:themeColor="text1"/>
          <w:lang w:val="haw-US"/>
        </w:rPr>
        <w:t xml:space="preserve"> </w:t>
      </w:r>
      <w:r w:rsidR="004928F1" w:rsidRPr="004F3BAD">
        <w:rPr>
          <w:i/>
          <w:color w:val="000000" w:themeColor="text1"/>
          <w:sz w:val="22"/>
          <w:szCs w:val="22"/>
          <w:lang w:val="haw-US"/>
        </w:rPr>
        <w:t>(Tentative Fee</w:t>
      </w:r>
      <w:r w:rsidR="004928F1">
        <w:rPr>
          <w:i/>
          <w:color w:val="000000" w:themeColor="text1"/>
          <w:sz w:val="22"/>
          <w:szCs w:val="22"/>
          <w:lang w:val="haw-US"/>
        </w:rPr>
        <w:t>?</w:t>
      </w:r>
      <w:r w:rsidR="004928F1" w:rsidRPr="004F3BAD">
        <w:rPr>
          <w:i/>
          <w:color w:val="000000" w:themeColor="text1"/>
          <w:sz w:val="22"/>
          <w:szCs w:val="22"/>
          <w:lang w:val="haw-US"/>
        </w:rPr>
        <w:t>)</w:t>
      </w:r>
      <w:r w:rsidR="004928F1">
        <w:rPr>
          <w:color w:val="000000" w:themeColor="text1"/>
          <w:lang w:val="haw-US"/>
        </w:rPr>
        <w:t xml:space="preserve"> - </w:t>
      </w:r>
      <w:r w:rsidR="00AB6243" w:rsidRPr="00C94306">
        <w:rPr>
          <w:color w:val="000000" w:themeColor="text1"/>
          <w:lang w:val="haw-US"/>
        </w:rPr>
        <w:t xml:space="preserve">Late Registration Deadline </w:t>
      </w:r>
    </w:p>
    <w:p w14:paraId="0277D646" w14:textId="77777777" w:rsidR="00AB6243" w:rsidRPr="004F3BAD" w:rsidRDefault="00AB6243" w:rsidP="00FF01B3">
      <w:pPr>
        <w:tabs>
          <w:tab w:val="left" w:pos="900"/>
          <w:tab w:val="left" w:pos="7920"/>
        </w:tabs>
        <w:ind w:left="1260" w:hanging="720"/>
        <w:rPr>
          <w:i/>
          <w:color w:val="000000" w:themeColor="text1"/>
          <w:sz w:val="22"/>
          <w:szCs w:val="22"/>
          <w:lang w:val="haw-US"/>
        </w:rPr>
      </w:pPr>
    </w:p>
    <w:p w14:paraId="602C6AF1" w14:textId="22679372" w:rsidR="00C019B5" w:rsidRDefault="00161294" w:rsidP="00161294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8</w:t>
      </w:r>
      <w:r w:rsidR="000D7CA5" w:rsidRPr="00C94306">
        <w:rPr>
          <w:color w:val="000000" w:themeColor="text1"/>
          <w:lang w:val="haw-US"/>
        </w:rPr>
        <w:t>.</w:t>
      </w:r>
      <w:r w:rsidR="000D7CA5" w:rsidRPr="00C94306">
        <w:rPr>
          <w:color w:val="000000" w:themeColor="text1"/>
          <w:lang w:val="haw-US"/>
        </w:rPr>
        <w:tab/>
      </w:r>
      <w:r w:rsidR="004928F1">
        <w:rPr>
          <w:color w:val="000000" w:themeColor="text1"/>
          <w:lang w:val="haw-US"/>
        </w:rPr>
        <w:t>Sat.</w:t>
      </w:r>
      <w:r w:rsidR="004928F1" w:rsidRPr="00C94306">
        <w:rPr>
          <w:color w:val="000000" w:themeColor="text1"/>
          <w:lang w:val="haw-US"/>
        </w:rPr>
        <w:t xml:space="preserve"> Jan</w:t>
      </w:r>
      <w:r w:rsidR="004928F1">
        <w:rPr>
          <w:color w:val="000000" w:themeColor="text1"/>
          <w:lang w:val="haw-US"/>
        </w:rPr>
        <w:t>uary</w:t>
      </w:r>
      <w:r w:rsidR="004928F1" w:rsidRPr="00C94306">
        <w:rPr>
          <w:color w:val="000000" w:themeColor="text1"/>
          <w:lang w:val="haw-US"/>
        </w:rPr>
        <w:t xml:space="preserve"> 22, 2022</w:t>
      </w:r>
      <w:r w:rsidR="004928F1">
        <w:rPr>
          <w:color w:val="000000" w:themeColor="text1"/>
          <w:lang w:val="haw-US"/>
        </w:rPr>
        <w:t xml:space="preserve"> - </w:t>
      </w:r>
      <w:r w:rsidR="000D7CA5" w:rsidRPr="00C94306">
        <w:rPr>
          <w:color w:val="000000" w:themeColor="text1"/>
          <w:lang w:val="haw-US"/>
        </w:rPr>
        <w:t>Information f</w:t>
      </w:r>
      <w:r w:rsidR="004F3BAD">
        <w:rPr>
          <w:color w:val="000000" w:themeColor="text1"/>
          <w:lang w:val="haw-US"/>
        </w:rPr>
        <w:t xml:space="preserve">or Program Booklet Deadline </w:t>
      </w:r>
    </w:p>
    <w:p w14:paraId="26431DE2" w14:textId="77777777" w:rsidR="00EB0641" w:rsidRDefault="00EB0641" w:rsidP="00161294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</w:p>
    <w:p w14:paraId="3B512014" w14:textId="66E66798" w:rsidR="008947FD" w:rsidRDefault="00EB0641" w:rsidP="00161294">
      <w:pPr>
        <w:tabs>
          <w:tab w:val="left" w:pos="900"/>
          <w:tab w:val="left" w:pos="7920"/>
        </w:tabs>
        <w:ind w:left="1260" w:hanging="72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>D.</w:t>
      </w:r>
      <w:r>
        <w:rPr>
          <w:color w:val="000000" w:themeColor="text1"/>
          <w:lang w:val="haw-US"/>
        </w:rPr>
        <w:tab/>
        <w:t xml:space="preserve">Comments: </w:t>
      </w:r>
      <w:r w:rsidRPr="00EB0641">
        <w:rPr>
          <w:b/>
          <w:color w:val="000000" w:themeColor="text1"/>
          <w:lang w:val="haw-US"/>
        </w:rPr>
        <w:t xml:space="preserve"> Jeanne</w:t>
      </w:r>
      <w:r w:rsidR="00ED06D7">
        <w:rPr>
          <w:b/>
          <w:color w:val="000000" w:themeColor="text1"/>
          <w:lang w:val="haw-US"/>
        </w:rPr>
        <w:t>*</w:t>
      </w:r>
    </w:p>
    <w:p w14:paraId="56196664" w14:textId="2B921FB0" w:rsidR="00EB0641" w:rsidRPr="00EE4437" w:rsidRDefault="00ED06D7" w:rsidP="00161294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>
        <w:rPr>
          <w:color w:val="000000" w:themeColor="text1"/>
          <w:lang w:val="haw-US"/>
        </w:rPr>
        <w:tab/>
      </w:r>
      <w:r w:rsidRPr="00EE4437">
        <w:rPr>
          <w:color w:val="0432FF"/>
          <w:lang w:val="haw-US"/>
        </w:rPr>
        <w:t>1.</w:t>
      </w:r>
      <w:r w:rsidRPr="00EE4437">
        <w:rPr>
          <w:color w:val="0432FF"/>
          <w:lang w:val="haw-US"/>
        </w:rPr>
        <w:tab/>
        <w:t>Any c</w:t>
      </w:r>
      <w:r w:rsidR="00EB0641" w:rsidRPr="00EE4437">
        <w:rPr>
          <w:color w:val="0432FF"/>
          <w:lang w:val="haw-US"/>
        </w:rPr>
        <w:t>omments fro</w:t>
      </w:r>
      <w:r w:rsidR="00001D4D" w:rsidRPr="00EE4437">
        <w:rPr>
          <w:color w:val="0432FF"/>
          <w:lang w:val="haw-US"/>
        </w:rPr>
        <w:t>m</w:t>
      </w:r>
      <w:r w:rsidR="00EB0641" w:rsidRPr="00EE4437">
        <w:rPr>
          <w:color w:val="0432FF"/>
          <w:lang w:val="haw-US"/>
        </w:rPr>
        <w:t xml:space="preserve"> Meredith</w:t>
      </w:r>
      <w:r w:rsidRPr="00EE4437">
        <w:rPr>
          <w:color w:val="0432FF"/>
          <w:lang w:val="haw-US"/>
        </w:rPr>
        <w:t>?</w:t>
      </w:r>
    </w:p>
    <w:p w14:paraId="1E5914A9" w14:textId="7DA9A792" w:rsidR="00EB0641" w:rsidRPr="00EE4437" w:rsidRDefault="00001D4D" w:rsidP="00161294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 w:rsidRPr="00EE4437">
        <w:rPr>
          <w:color w:val="0432FF"/>
          <w:lang w:val="haw-US"/>
        </w:rPr>
        <w:tab/>
        <w:t>2.</w:t>
      </w:r>
      <w:r w:rsidRPr="00EE4437">
        <w:rPr>
          <w:color w:val="0432FF"/>
          <w:lang w:val="haw-US"/>
        </w:rPr>
        <w:tab/>
      </w:r>
      <w:r w:rsidR="006B2F91" w:rsidRPr="00EE4437">
        <w:rPr>
          <w:color w:val="0432FF"/>
          <w:lang w:val="haw-US"/>
        </w:rPr>
        <w:t>Jeanne’s s</w:t>
      </w:r>
      <w:r w:rsidRPr="00EE4437">
        <w:rPr>
          <w:color w:val="0432FF"/>
          <w:lang w:val="haw-US"/>
        </w:rPr>
        <w:t>haring c</w:t>
      </w:r>
      <w:r w:rsidR="00EB0641" w:rsidRPr="00EE4437">
        <w:rPr>
          <w:color w:val="0432FF"/>
          <w:lang w:val="haw-US"/>
        </w:rPr>
        <w:t>om</w:t>
      </w:r>
      <w:r w:rsidR="006B2F91" w:rsidRPr="00EE4437">
        <w:rPr>
          <w:color w:val="0432FF"/>
          <w:lang w:val="haw-US"/>
        </w:rPr>
        <w:t>m</w:t>
      </w:r>
      <w:r w:rsidR="00EB0641" w:rsidRPr="00EE4437">
        <w:rPr>
          <w:color w:val="0432FF"/>
          <w:lang w:val="haw-US"/>
        </w:rPr>
        <w:t xml:space="preserve">ents </w:t>
      </w:r>
      <w:r w:rsidR="006B2F91" w:rsidRPr="00EE4437">
        <w:rPr>
          <w:color w:val="0432FF"/>
          <w:lang w:val="haw-US"/>
        </w:rPr>
        <w:t>about</w:t>
      </w:r>
      <w:r w:rsidR="00EB0641" w:rsidRPr="00EE4437">
        <w:rPr>
          <w:color w:val="0432FF"/>
          <w:lang w:val="haw-US"/>
        </w:rPr>
        <w:t xml:space="preserve"> </w:t>
      </w:r>
      <w:r w:rsidR="00ED06D7" w:rsidRPr="00EE4437">
        <w:rPr>
          <w:color w:val="0432FF"/>
          <w:lang w:val="haw-US"/>
        </w:rPr>
        <w:t>committee</w:t>
      </w:r>
      <w:r w:rsidR="00EB0641" w:rsidRPr="00EE4437">
        <w:rPr>
          <w:color w:val="0432FF"/>
          <w:lang w:val="haw-US"/>
        </w:rPr>
        <w:t xml:space="preserve"> reports, as needed</w:t>
      </w:r>
    </w:p>
    <w:p w14:paraId="0583CD62" w14:textId="04FE7532" w:rsidR="006B2F91" w:rsidRPr="00EE4437" w:rsidRDefault="006B2F91" w:rsidP="00161294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 w:rsidRPr="00EE4437">
        <w:rPr>
          <w:color w:val="0432FF"/>
          <w:lang w:val="haw-US"/>
        </w:rPr>
        <w:tab/>
        <w:t>3.</w:t>
      </w:r>
      <w:r w:rsidRPr="00EE4437">
        <w:rPr>
          <w:color w:val="0432FF"/>
          <w:lang w:val="haw-US"/>
        </w:rPr>
        <w:tab/>
        <w:t>Setting the date for chairs to send memos to other committee chairs or organizaitons.</w:t>
      </w:r>
    </w:p>
    <w:p w14:paraId="2C6AE512" w14:textId="6A02FB4E" w:rsidR="006B2F91" w:rsidRPr="00EE4437" w:rsidRDefault="006B2F91" w:rsidP="00161294">
      <w:pPr>
        <w:tabs>
          <w:tab w:val="left" w:pos="900"/>
          <w:tab w:val="left" w:pos="7920"/>
        </w:tabs>
        <w:ind w:left="1260" w:hanging="720"/>
        <w:rPr>
          <w:b/>
          <w:color w:val="0432FF"/>
          <w:lang w:val="haw-US"/>
        </w:rPr>
      </w:pPr>
      <w:r w:rsidRPr="00EE4437">
        <w:rPr>
          <w:color w:val="0432FF"/>
          <w:lang w:val="haw-US"/>
        </w:rPr>
        <w:tab/>
      </w:r>
      <w:r w:rsidRPr="00EE4437">
        <w:rPr>
          <w:color w:val="0432FF"/>
          <w:lang w:val="haw-US"/>
        </w:rPr>
        <w:tab/>
        <w:t xml:space="preserve">Suggested date - </w:t>
      </w:r>
      <w:r w:rsidRPr="00EE4437">
        <w:rPr>
          <w:b/>
          <w:color w:val="0432FF"/>
          <w:lang w:val="haw-US"/>
        </w:rPr>
        <w:t>Monday, February 23, 2021</w:t>
      </w:r>
    </w:p>
    <w:p w14:paraId="30E2BD35" w14:textId="04FE9DF6" w:rsidR="006B2F91" w:rsidRPr="00EE4437" w:rsidRDefault="006B2F91" w:rsidP="00161294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 w:rsidRPr="00EE4437">
        <w:rPr>
          <w:b/>
          <w:color w:val="0432FF"/>
          <w:lang w:val="haw-US"/>
        </w:rPr>
        <w:tab/>
      </w:r>
      <w:r w:rsidRPr="00EE4437">
        <w:rPr>
          <w:b/>
          <w:color w:val="0432FF"/>
          <w:lang w:val="haw-US"/>
        </w:rPr>
        <w:tab/>
      </w:r>
      <w:r w:rsidRPr="00EE4437">
        <w:rPr>
          <w:color w:val="0432FF"/>
          <w:lang w:val="haw-US"/>
        </w:rPr>
        <w:t>Chapter Sales &amp; 3-P messages to Chapter Presidents; Need for Lei</w:t>
      </w:r>
      <w:r w:rsidR="00ED06D7" w:rsidRPr="00EE4437">
        <w:rPr>
          <w:color w:val="0432FF"/>
          <w:lang w:val="haw-US"/>
        </w:rPr>
        <w:t xml:space="preserve"> &amp;/or Gifts</w:t>
      </w:r>
      <w:r w:rsidRPr="00EE4437">
        <w:rPr>
          <w:color w:val="0432FF"/>
          <w:lang w:val="haw-US"/>
        </w:rPr>
        <w:t xml:space="preserve"> to </w:t>
      </w:r>
      <w:r w:rsidR="00ED06D7" w:rsidRPr="00EE4437">
        <w:rPr>
          <w:color w:val="0432FF"/>
          <w:lang w:val="haw-US"/>
        </w:rPr>
        <w:t xml:space="preserve">Committee </w:t>
      </w:r>
      <w:r w:rsidRPr="00EE4437">
        <w:rPr>
          <w:color w:val="0432FF"/>
          <w:lang w:val="haw-US"/>
        </w:rPr>
        <w:t>Chairs; Need for AV to chair</w:t>
      </w:r>
      <w:r w:rsidR="00ED06D7" w:rsidRPr="00EE4437">
        <w:rPr>
          <w:color w:val="0432FF"/>
          <w:lang w:val="haw-US"/>
        </w:rPr>
        <w:t xml:space="preserve">s; </w:t>
      </w:r>
    </w:p>
    <w:p w14:paraId="0132BF98" w14:textId="4E09FF5C" w:rsidR="00ED06D7" w:rsidRPr="00EE4437" w:rsidRDefault="00ED06D7" w:rsidP="00161294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 w:rsidRPr="00EE4437">
        <w:rPr>
          <w:color w:val="0432FF"/>
          <w:lang w:val="haw-US"/>
        </w:rPr>
        <w:tab/>
        <w:t>4.</w:t>
      </w:r>
      <w:r w:rsidRPr="00EE4437">
        <w:rPr>
          <w:color w:val="0432FF"/>
          <w:lang w:val="haw-US"/>
        </w:rPr>
        <w:tab/>
        <w:t xml:space="preserve">Donation letter – need to be approved by chairs before sending out to avoid dupliations. Be sure letters are appropriately done. </w:t>
      </w:r>
    </w:p>
    <w:p w14:paraId="08F125C8" w14:textId="28AF6C60" w:rsidR="00EB0641" w:rsidRPr="00EE4437" w:rsidRDefault="00ED06D7" w:rsidP="00ED06D7">
      <w:pPr>
        <w:tabs>
          <w:tab w:val="left" w:pos="900"/>
          <w:tab w:val="left" w:pos="7920"/>
        </w:tabs>
        <w:ind w:left="1260" w:hanging="720"/>
        <w:rPr>
          <w:color w:val="0432FF"/>
          <w:lang w:val="haw-US"/>
        </w:rPr>
      </w:pPr>
      <w:r w:rsidRPr="00EE4437">
        <w:rPr>
          <w:color w:val="0432FF"/>
          <w:lang w:val="haw-US"/>
        </w:rPr>
        <w:tab/>
        <w:t>5</w:t>
      </w:r>
      <w:r w:rsidR="00EB0641" w:rsidRPr="00EE4437">
        <w:rPr>
          <w:color w:val="0432FF"/>
          <w:lang w:val="haw-US"/>
        </w:rPr>
        <w:t>.</w:t>
      </w:r>
      <w:r w:rsidR="00EB0641" w:rsidRPr="00EE4437">
        <w:rPr>
          <w:color w:val="0432FF"/>
          <w:lang w:val="haw-US"/>
        </w:rPr>
        <w:tab/>
      </w:r>
      <w:r w:rsidRPr="00EE4437">
        <w:rPr>
          <w:color w:val="0432FF"/>
          <w:lang w:val="haw-US"/>
        </w:rPr>
        <w:t>F</w:t>
      </w:r>
      <w:r w:rsidR="006B2F91" w:rsidRPr="00EE4437">
        <w:rPr>
          <w:color w:val="0432FF"/>
          <w:lang w:val="haw-US"/>
        </w:rPr>
        <w:t>eel f</w:t>
      </w:r>
      <w:r w:rsidRPr="00EE4437">
        <w:rPr>
          <w:color w:val="0432FF"/>
          <w:lang w:val="haw-US"/>
        </w:rPr>
        <w:t>ree to contact an</w:t>
      </w:r>
      <w:r w:rsidR="006B2F91" w:rsidRPr="00EE4437">
        <w:rPr>
          <w:color w:val="0432FF"/>
          <w:lang w:val="haw-US"/>
        </w:rPr>
        <w:t>y of the cadre members for inforamtion, comments, and/or help as needed.</w:t>
      </w:r>
    </w:p>
    <w:p w14:paraId="055DF954" w14:textId="77777777" w:rsidR="00ED06D7" w:rsidRDefault="00ED06D7">
      <w:pPr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br w:type="page"/>
      </w:r>
    </w:p>
    <w:p w14:paraId="32487F8D" w14:textId="73A46906" w:rsidR="008947FD" w:rsidRPr="00C94306" w:rsidRDefault="008947FD" w:rsidP="008947FD">
      <w:pPr>
        <w:tabs>
          <w:tab w:val="left" w:pos="7920"/>
        </w:tabs>
        <w:ind w:left="540" w:hanging="54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lastRenderedPageBreak/>
        <w:t xml:space="preserve">V. </w:t>
      </w:r>
      <w:r w:rsidRPr="00C94306">
        <w:rPr>
          <w:color w:val="000000" w:themeColor="text1"/>
          <w:lang w:val="haw-US"/>
        </w:rPr>
        <w:tab/>
      </w:r>
      <w:r w:rsidR="00251518" w:rsidRPr="00C94306">
        <w:rPr>
          <w:color w:val="000000" w:themeColor="text1"/>
          <w:lang w:val="haw-US"/>
        </w:rPr>
        <w:t xml:space="preserve">Additional </w:t>
      </w:r>
      <w:r w:rsidR="00AB6243">
        <w:rPr>
          <w:color w:val="000000" w:themeColor="text1"/>
          <w:lang w:val="haw-US"/>
        </w:rPr>
        <w:t xml:space="preserve">Convention </w:t>
      </w:r>
      <w:r w:rsidR="00251518" w:rsidRPr="00C94306">
        <w:rPr>
          <w:color w:val="000000" w:themeColor="text1"/>
          <w:lang w:val="haw-US"/>
        </w:rPr>
        <w:t>Committees</w:t>
      </w:r>
      <w:r w:rsidRPr="00C94306">
        <w:rPr>
          <w:color w:val="000000" w:themeColor="text1"/>
          <w:lang w:val="haw-US"/>
        </w:rPr>
        <w:t xml:space="preserve">: </w:t>
      </w:r>
      <w:r w:rsidR="004928F1">
        <w:rPr>
          <w:color w:val="000000" w:themeColor="text1"/>
          <w:lang w:val="haw-US"/>
        </w:rPr>
        <w:t xml:space="preserve"> (FYI)</w:t>
      </w:r>
      <w:r w:rsidR="00EB0641">
        <w:rPr>
          <w:color w:val="000000" w:themeColor="text1"/>
          <w:lang w:val="haw-US"/>
        </w:rPr>
        <w:t xml:space="preserve"> – </w:t>
      </w:r>
      <w:r w:rsidR="00EB0641" w:rsidRPr="00EB0641">
        <w:rPr>
          <w:b/>
          <w:color w:val="000000" w:themeColor="text1"/>
          <w:lang w:val="haw-US"/>
        </w:rPr>
        <w:t>Jeanne Chang*</w:t>
      </w:r>
    </w:p>
    <w:p w14:paraId="698C95C5" w14:textId="5E943AA2" w:rsidR="002931D1" w:rsidRPr="00EE4437" w:rsidRDefault="00251518" w:rsidP="00161294">
      <w:pPr>
        <w:tabs>
          <w:tab w:val="left" w:pos="540"/>
          <w:tab w:val="left" w:pos="7920"/>
        </w:tabs>
        <w:ind w:left="900" w:hanging="900"/>
        <w:rPr>
          <w:color w:val="0432FF"/>
          <w:lang w:val="haw-US"/>
        </w:rPr>
      </w:pPr>
      <w:r w:rsidRPr="00C94306">
        <w:rPr>
          <w:color w:val="000000" w:themeColor="text1"/>
          <w:lang w:val="haw-US"/>
        </w:rPr>
        <w:tab/>
        <w:t>A.</w:t>
      </w:r>
      <w:r w:rsidRPr="00C94306">
        <w:rPr>
          <w:color w:val="000000" w:themeColor="text1"/>
          <w:lang w:val="haw-US"/>
        </w:rPr>
        <w:tab/>
        <w:t>Cadre</w:t>
      </w:r>
      <w:r w:rsidR="00EB0641">
        <w:rPr>
          <w:color w:val="000000" w:themeColor="text1"/>
          <w:lang w:val="haw-US"/>
        </w:rPr>
        <w:t xml:space="preserve">: </w:t>
      </w:r>
      <w:r w:rsidR="00EB0641" w:rsidRPr="00EE4437">
        <w:rPr>
          <w:b/>
          <w:color w:val="000000" w:themeColor="text1"/>
          <w:lang w:val="haw-US"/>
        </w:rPr>
        <w:t>Kay, Jeanne, Suzi, Im</w:t>
      </w:r>
      <w:r w:rsidR="00EE4437" w:rsidRPr="00EE4437">
        <w:rPr>
          <w:b/>
          <w:color w:val="000000" w:themeColor="text1"/>
          <w:lang w:val="haw-US"/>
        </w:rPr>
        <w:t>elda, Doris, Naomi, Gayle Myrna</w:t>
      </w:r>
      <w:r w:rsidR="00EE4437">
        <w:rPr>
          <w:color w:val="000000" w:themeColor="text1"/>
          <w:lang w:val="haw-US"/>
        </w:rPr>
        <w:t>;</w:t>
      </w:r>
      <w:r w:rsidR="00EB0641">
        <w:rPr>
          <w:color w:val="000000" w:themeColor="text1"/>
          <w:lang w:val="haw-US"/>
        </w:rPr>
        <w:t xml:space="preserve">  </w:t>
      </w:r>
      <w:r w:rsidR="00EE4437" w:rsidRPr="00EE4437">
        <w:rPr>
          <w:color w:val="0432FF"/>
          <w:lang w:val="haw-US"/>
        </w:rPr>
        <w:t xml:space="preserve">Introduce: </w:t>
      </w:r>
      <w:r w:rsidR="00EB0641" w:rsidRPr="00EE4437">
        <w:rPr>
          <w:b/>
          <w:color w:val="0432FF"/>
          <w:lang w:val="haw-US"/>
        </w:rPr>
        <w:t>Jean Suzuki</w:t>
      </w:r>
      <w:r w:rsidR="00EE4437" w:rsidRPr="00EE4437">
        <w:rPr>
          <w:b/>
          <w:color w:val="0432FF"/>
          <w:lang w:val="haw-US"/>
        </w:rPr>
        <w:t>,</w:t>
      </w:r>
      <w:r w:rsidR="00EE4437" w:rsidRPr="00EE4437">
        <w:rPr>
          <w:color w:val="0432FF"/>
          <w:lang w:val="haw-US"/>
        </w:rPr>
        <w:t xml:space="preserve"> Zeta</w:t>
      </w:r>
    </w:p>
    <w:p w14:paraId="77940767" w14:textId="77777777" w:rsidR="00161294" w:rsidRPr="00EE4437" w:rsidRDefault="00161294" w:rsidP="00161294">
      <w:pPr>
        <w:tabs>
          <w:tab w:val="left" w:pos="540"/>
          <w:tab w:val="left" w:pos="7920"/>
        </w:tabs>
        <w:ind w:left="900" w:hanging="900"/>
        <w:rPr>
          <w:color w:val="0432FF"/>
          <w:lang w:val="haw-US"/>
        </w:rPr>
      </w:pPr>
    </w:p>
    <w:p w14:paraId="7191A20D" w14:textId="1E0C27DC" w:rsidR="00AB6243" w:rsidRDefault="00251518" w:rsidP="00161294">
      <w:pPr>
        <w:tabs>
          <w:tab w:val="left" w:pos="540"/>
          <w:tab w:val="left" w:pos="7920"/>
        </w:tabs>
        <w:ind w:left="900" w:hanging="90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ab/>
        <w:t>B.</w:t>
      </w:r>
      <w:r w:rsidRPr="00C94306">
        <w:rPr>
          <w:color w:val="000000" w:themeColor="text1"/>
          <w:lang w:val="haw-US"/>
        </w:rPr>
        <w:tab/>
      </w:r>
      <w:r w:rsidR="00791AB8" w:rsidRPr="00C94306">
        <w:rPr>
          <w:color w:val="000000" w:themeColor="text1"/>
          <w:lang w:val="haw-US"/>
        </w:rPr>
        <w:t xml:space="preserve">Memorial Service for Omega Sisters – </w:t>
      </w:r>
      <w:r w:rsidR="00791AB8" w:rsidRPr="0045159A">
        <w:rPr>
          <w:i/>
          <w:color w:val="000000" w:themeColor="text1"/>
          <w:lang w:val="haw-US"/>
        </w:rPr>
        <w:t xml:space="preserve">Chaplain </w:t>
      </w:r>
      <w:r w:rsidR="00791AB8" w:rsidRPr="009D0242">
        <w:rPr>
          <w:b/>
          <w:color w:val="000000" w:themeColor="text1"/>
          <w:lang w:val="haw-US"/>
        </w:rPr>
        <w:t>Leah Aiwohi</w:t>
      </w:r>
      <w:r w:rsidR="00672833" w:rsidRPr="009D0242">
        <w:rPr>
          <w:color w:val="000000" w:themeColor="text1"/>
          <w:lang w:val="haw-US"/>
        </w:rPr>
        <w:t xml:space="preserve"> </w:t>
      </w:r>
      <w:r w:rsidR="00672833" w:rsidRPr="00C94306">
        <w:rPr>
          <w:color w:val="000000" w:themeColor="text1"/>
          <w:lang w:val="haw-US"/>
        </w:rPr>
        <w:t>(</w:t>
      </w:r>
      <w:r w:rsidR="00672833" w:rsidRPr="00E3789B">
        <w:rPr>
          <w:i/>
          <w:color w:val="000000" w:themeColor="text1"/>
          <w:sz w:val="22"/>
          <w:szCs w:val="22"/>
          <w:lang w:val="haw-US"/>
        </w:rPr>
        <w:t>Na Wahine Mele</w:t>
      </w:r>
      <w:r w:rsidR="00672833" w:rsidRPr="00C94306">
        <w:rPr>
          <w:color w:val="000000" w:themeColor="text1"/>
          <w:lang w:val="haw-US"/>
        </w:rPr>
        <w:t>)</w:t>
      </w:r>
      <w:r w:rsidR="00661D86">
        <w:rPr>
          <w:color w:val="000000" w:themeColor="text1"/>
          <w:lang w:val="haw-US"/>
        </w:rPr>
        <w:t xml:space="preserve"> </w:t>
      </w:r>
      <w:r w:rsidR="009D0242">
        <w:rPr>
          <w:color w:val="000000" w:themeColor="text1"/>
          <w:lang w:val="haw-US"/>
        </w:rPr>
        <w:t xml:space="preserve">- </w:t>
      </w:r>
      <w:r w:rsidR="00661D86">
        <w:rPr>
          <w:color w:val="000000" w:themeColor="text1"/>
          <w:lang w:val="haw-US"/>
        </w:rPr>
        <w:t>Introduce Leah</w:t>
      </w:r>
      <w:r w:rsidR="009D0242">
        <w:rPr>
          <w:color w:val="000000" w:themeColor="text1"/>
          <w:lang w:val="haw-US"/>
        </w:rPr>
        <w:t>.</w:t>
      </w:r>
    </w:p>
    <w:p w14:paraId="04ECF933" w14:textId="77777777" w:rsidR="00161294" w:rsidRDefault="00161294" w:rsidP="00161294">
      <w:pPr>
        <w:tabs>
          <w:tab w:val="left" w:pos="540"/>
          <w:tab w:val="left" w:pos="7920"/>
        </w:tabs>
        <w:ind w:left="900" w:hanging="900"/>
        <w:rPr>
          <w:color w:val="000000" w:themeColor="text1"/>
          <w:lang w:val="haw-US"/>
        </w:rPr>
      </w:pPr>
    </w:p>
    <w:p w14:paraId="2AA0B021" w14:textId="232EBC82" w:rsidR="00AB6243" w:rsidRPr="0045159A" w:rsidRDefault="00407286" w:rsidP="00161294">
      <w:pPr>
        <w:tabs>
          <w:tab w:val="left" w:pos="540"/>
          <w:tab w:val="left" w:pos="7920"/>
        </w:tabs>
        <w:ind w:left="900" w:hanging="900"/>
        <w:rPr>
          <w:i/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C.</w:t>
      </w:r>
      <w:r>
        <w:rPr>
          <w:color w:val="000000" w:themeColor="text1"/>
          <w:lang w:val="haw-US"/>
        </w:rPr>
        <w:tab/>
      </w:r>
      <w:r w:rsidRPr="0045159A">
        <w:rPr>
          <w:color w:val="000000" w:themeColor="text1"/>
          <w:lang w:val="haw-US"/>
        </w:rPr>
        <w:t xml:space="preserve">Convention Sgt-at-Arms  - </w:t>
      </w:r>
      <w:r w:rsidRPr="0045159A">
        <w:rPr>
          <w:i/>
          <w:color w:val="000000" w:themeColor="text1"/>
          <w:lang w:val="haw-US"/>
        </w:rPr>
        <w:t xml:space="preserve">Sgt-at-Arms </w:t>
      </w:r>
      <w:r w:rsidRPr="009D0242">
        <w:rPr>
          <w:b/>
          <w:color w:val="000000" w:themeColor="text1"/>
          <w:lang w:val="haw-US"/>
        </w:rPr>
        <w:t>Joan Tanigawa</w:t>
      </w:r>
      <w:r w:rsidR="009D0242">
        <w:rPr>
          <w:b/>
          <w:color w:val="000000" w:themeColor="text1"/>
          <w:lang w:val="haw-US"/>
        </w:rPr>
        <w:t xml:space="preserve"> – </w:t>
      </w:r>
      <w:r w:rsidR="009D0242" w:rsidRPr="009D0242">
        <w:rPr>
          <w:color w:val="000000" w:themeColor="text1"/>
          <w:lang w:val="haw-US"/>
        </w:rPr>
        <w:t>Introduce Joan</w:t>
      </w:r>
      <w:r w:rsidR="009D0242">
        <w:rPr>
          <w:color w:val="000000" w:themeColor="text1"/>
          <w:lang w:val="haw-US"/>
        </w:rPr>
        <w:t>.</w:t>
      </w:r>
    </w:p>
    <w:p w14:paraId="1220D9E5" w14:textId="77777777" w:rsidR="00161294" w:rsidRPr="00407286" w:rsidRDefault="00161294" w:rsidP="00161294">
      <w:pPr>
        <w:tabs>
          <w:tab w:val="left" w:pos="540"/>
          <w:tab w:val="left" w:pos="7920"/>
        </w:tabs>
        <w:ind w:left="900" w:hanging="900"/>
        <w:rPr>
          <w:color w:val="FF0000"/>
          <w:lang w:val="haw-US"/>
        </w:rPr>
      </w:pPr>
    </w:p>
    <w:p w14:paraId="2118A291" w14:textId="04D577E2" w:rsidR="008947FD" w:rsidRDefault="00407286" w:rsidP="00AB6243">
      <w:pPr>
        <w:tabs>
          <w:tab w:val="left" w:pos="540"/>
          <w:tab w:val="left" w:pos="7920"/>
        </w:tabs>
        <w:ind w:left="900" w:hanging="90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>D</w:t>
      </w:r>
      <w:r w:rsidR="00791AB8" w:rsidRPr="00C94306">
        <w:rPr>
          <w:color w:val="000000" w:themeColor="text1"/>
          <w:lang w:val="haw-US"/>
        </w:rPr>
        <w:t>.</w:t>
      </w:r>
      <w:r w:rsidR="00791AB8" w:rsidRPr="00C94306">
        <w:rPr>
          <w:color w:val="000000" w:themeColor="text1"/>
          <w:lang w:val="haw-US"/>
        </w:rPr>
        <w:tab/>
        <w:t xml:space="preserve">Breakfast EEB Meeting – President Elect </w:t>
      </w:r>
      <w:r w:rsidR="00791AB8" w:rsidRPr="001130AB">
        <w:rPr>
          <w:b/>
          <w:color w:val="000000" w:themeColor="text1"/>
          <w:lang w:val="haw-US"/>
        </w:rPr>
        <w:t>Susan Okano</w:t>
      </w:r>
      <w:r w:rsidR="001D5343" w:rsidRPr="001130AB">
        <w:rPr>
          <w:b/>
          <w:color w:val="000000" w:themeColor="text1"/>
          <w:lang w:val="haw-US"/>
        </w:rPr>
        <w:t xml:space="preserve"> </w:t>
      </w:r>
    </w:p>
    <w:p w14:paraId="1153DACB" w14:textId="77777777" w:rsidR="00161294" w:rsidRDefault="00161294" w:rsidP="00AB6243">
      <w:pPr>
        <w:tabs>
          <w:tab w:val="left" w:pos="540"/>
          <w:tab w:val="left" w:pos="7920"/>
        </w:tabs>
        <w:ind w:left="900" w:hanging="900"/>
        <w:rPr>
          <w:color w:val="000000" w:themeColor="text1"/>
          <w:lang w:val="haw-US"/>
        </w:rPr>
      </w:pPr>
    </w:p>
    <w:p w14:paraId="6E9FA41D" w14:textId="170DF7EA" w:rsidR="00ED5171" w:rsidRDefault="00161294" w:rsidP="00161294">
      <w:pPr>
        <w:tabs>
          <w:tab w:val="left" w:pos="540"/>
          <w:tab w:val="left" w:pos="7920"/>
        </w:tabs>
        <w:ind w:left="900" w:hanging="900"/>
        <w:rPr>
          <w:color w:val="000000" w:themeColor="text1"/>
          <w:lang w:val="haw-US"/>
        </w:rPr>
      </w:pPr>
      <w:r>
        <w:rPr>
          <w:color w:val="000000" w:themeColor="text1"/>
          <w:lang w:val="haw-US"/>
        </w:rPr>
        <w:tab/>
        <w:t xml:space="preserve">E. </w:t>
      </w:r>
      <w:r>
        <w:rPr>
          <w:color w:val="000000" w:themeColor="text1"/>
          <w:lang w:val="haw-US"/>
        </w:rPr>
        <w:tab/>
        <w:t>Recognitions, Audio-Visual – TBA (Jeanne)</w:t>
      </w:r>
    </w:p>
    <w:p w14:paraId="447913F5" w14:textId="77777777" w:rsidR="00161294" w:rsidRDefault="00161294" w:rsidP="008B3BB5">
      <w:pPr>
        <w:tabs>
          <w:tab w:val="left" w:pos="9180"/>
        </w:tabs>
        <w:autoSpaceDE w:val="0"/>
        <w:autoSpaceDN w:val="0"/>
        <w:adjustRightInd w:val="0"/>
        <w:ind w:left="540" w:right="-720" w:hanging="540"/>
        <w:rPr>
          <w:color w:val="000000" w:themeColor="text1"/>
          <w:lang w:val="haw-US"/>
        </w:rPr>
      </w:pPr>
    </w:p>
    <w:p w14:paraId="7D84F2DA" w14:textId="62D1C2B3" w:rsidR="008B3BB5" w:rsidRPr="00C94306" w:rsidRDefault="008947FD" w:rsidP="008B3BB5">
      <w:pPr>
        <w:tabs>
          <w:tab w:val="left" w:pos="9180"/>
        </w:tabs>
        <w:autoSpaceDE w:val="0"/>
        <w:autoSpaceDN w:val="0"/>
        <w:adjustRightInd w:val="0"/>
        <w:ind w:left="540" w:right="-720" w:hanging="540"/>
        <w:rPr>
          <w:rFonts w:cs="Helvetica"/>
          <w:i/>
        </w:rPr>
      </w:pPr>
      <w:r w:rsidRPr="004928F1">
        <w:rPr>
          <w:color w:val="000000" w:themeColor="text1"/>
          <w:lang w:val="haw-US"/>
        </w:rPr>
        <w:t>VI.</w:t>
      </w:r>
      <w:r w:rsidRPr="00C94306">
        <w:rPr>
          <w:color w:val="000000" w:themeColor="text1"/>
          <w:lang w:val="haw-US"/>
        </w:rPr>
        <w:tab/>
        <w:t xml:space="preserve">Committee Reports - </w:t>
      </w:r>
      <w:r w:rsidRPr="00C94306">
        <w:rPr>
          <w:rFonts w:cs="Helvetica"/>
          <w:i/>
          <w:color w:val="000000" w:themeColor="text1"/>
        </w:rPr>
        <w:t>Committee Rep</w:t>
      </w:r>
      <w:r w:rsidRPr="00C94306">
        <w:rPr>
          <w:rFonts w:cs="Helvetica"/>
          <w:i/>
        </w:rPr>
        <w:t>orts on File on HA∆K Website</w:t>
      </w:r>
      <w:r w:rsidRPr="00C94306">
        <w:rPr>
          <w:rFonts w:cs="Helvetica"/>
          <w:i/>
          <w:color w:val="0432FF"/>
        </w:rPr>
        <w:t xml:space="preserve"> </w:t>
      </w:r>
      <w:r w:rsidR="00EB0641">
        <w:rPr>
          <w:rFonts w:cs="Helvetica"/>
          <w:i/>
          <w:color w:val="0432FF"/>
        </w:rPr>
        <w:t xml:space="preserve"> - </w:t>
      </w:r>
      <w:r w:rsidR="00EB0641" w:rsidRPr="00EB0641">
        <w:rPr>
          <w:rFonts w:cs="Helvetica"/>
          <w:b/>
          <w:color w:val="000000" w:themeColor="text1"/>
        </w:rPr>
        <w:t>Kay</w:t>
      </w:r>
      <w:r w:rsidR="00EB0641">
        <w:rPr>
          <w:rFonts w:cs="Helvetica"/>
          <w:b/>
          <w:color w:val="000000" w:themeColor="text1"/>
        </w:rPr>
        <w:t xml:space="preserve"> Yogi*</w:t>
      </w:r>
    </w:p>
    <w:p w14:paraId="0B414DBF" w14:textId="5D11CEA5" w:rsidR="00407286" w:rsidRDefault="008B3BB5" w:rsidP="008B3BB5">
      <w:pPr>
        <w:tabs>
          <w:tab w:val="left" w:pos="9180"/>
        </w:tabs>
        <w:autoSpaceDE w:val="0"/>
        <w:autoSpaceDN w:val="0"/>
        <w:adjustRightInd w:val="0"/>
        <w:ind w:left="900" w:right="-720" w:hanging="360"/>
        <w:rPr>
          <w:i/>
          <w:color w:val="000000" w:themeColor="text1"/>
          <w:sz w:val="22"/>
          <w:szCs w:val="22"/>
          <w:lang w:val="haw-US"/>
        </w:rPr>
      </w:pPr>
      <w:r w:rsidRPr="00C94306">
        <w:rPr>
          <w:color w:val="000000" w:themeColor="text1"/>
          <w:lang w:val="haw-US"/>
        </w:rPr>
        <w:t>A.</w:t>
      </w:r>
      <w:r w:rsidRPr="00C94306">
        <w:rPr>
          <w:color w:val="000000" w:themeColor="text1"/>
          <w:lang w:val="haw-US"/>
        </w:rPr>
        <w:tab/>
      </w:r>
      <w:r w:rsidR="004928F1">
        <w:rPr>
          <w:color w:val="000000" w:themeColor="text1"/>
          <w:lang w:val="haw-US"/>
        </w:rPr>
        <w:t xml:space="preserve">FYI - </w:t>
      </w:r>
      <w:r w:rsidR="008947FD" w:rsidRPr="00C94306">
        <w:rPr>
          <w:b/>
          <w:i/>
          <w:color w:val="000000" w:themeColor="text1"/>
          <w:sz w:val="22"/>
          <w:szCs w:val="22"/>
          <w:lang w:val="haw-US"/>
        </w:rPr>
        <w:t>Be prepared</w:t>
      </w:r>
      <w:r w:rsidR="008947FD" w:rsidRPr="00C94306">
        <w:rPr>
          <w:i/>
          <w:color w:val="000000" w:themeColor="text1"/>
          <w:sz w:val="22"/>
          <w:szCs w:val="22"/>
          <w:lang w:val="haw-US"/>
        </w:rPr>
        <w:t xml:space="preserve"> with a </w:t>
      </w:r>
      <w:r w:rsidR="008947FD" w:rsidRPr="00C94306">
        <w:rPr>
          <w:i/>
          <w:color w:val="000000" w:themeColor="text1"/>
          <w:sz w:val="22"/>
          <w:szCs w:val="22"/>
          <w:u w:val="single"/>
          <w:lang w:val="haw-US"/>
        </w:rPr>
        <w:t>short oral report</w:t>
      </w:r>
      <w:r w:rsidR="008947FD" w:rsidRPr="00C94306">
        <w:rPr>
          <w:i/>
          <w:color w:val="000000" w:themeColor="text1"/>
          <w:sz w:val="22"/>
          <w:szCs w:val="22"/>
          <w:lang w:val="haw-US"/>
        </w:rPr>
        <w:t>, including o</w:t>
      </w:r>
      <w:r w:rsidR="00407286">
        <w:rPr>
          <w:i/>
          <w:color w:val="000000" w:themeColor="text1"/>
          <w:sz w:val="22"/>
          <w:szCs w:val="22"/>
          <w:lang w:val="haw-US"/>
        </w:rPr>
        <w:t xml:space="preserve">nly </w:t>
      </w:r>
      <w:r w:rsidR="00407286" w:rsidRPr="00ED5171">
        <w:rPr>
          <w:b/>
          <w:i/>
          <w:color w:val="000000" w:themeColor="text1"/>
          <w:sz w:val="22"/>
          <w:szCs w:val="22"/>
          <w:lang w:val="haw-US"/>
        </w:rPr>
        <w:t>highlights</w:t>
      </w:r>
      <w:r w:rsidR="00407286">
        <w:rPr>
          <w:i/>
          <w:color w:val="000000" w:themeColor="text1"/>
          <w:sz w:val="22"/>
          <w:szCs w:val="22"/>
          <w:lang w:val="haw-US"/>
        </w:rPr>
        <w:t xml:space="preserve"> from your report</w:t>
      </w:r>
    </w:p>
    <w:p w14:paraId="211860F5" w14:textId="63504EEF" w:rsidR="008947FD" w:rsidRPr="00C94306" w:rsidRDefault="008947FD" w:rsidP="008B3BB5">
      <w:pPr>
        <w:tabs>
          <w:tab w:val="left" w:pos="9180"/>
        </w:tabs>
        <w:autoSpaceDE w:val="0"/>
        <w:autoSpaceDN w:val="0"/>
        <w:adjustRightInd w:val="0"/>
        <w:ind w:left="900" w:right="-720" w:hanging="360"/>
        <w:rPr>
          <w:rFonts w:cs="Helvetica"/>
          <w:i/>
          <w:sz w:val="22"/>
          <w:szCs w:val="22"/>
        </w:rPr>
      </w:pPr>
      <w:r w:rsidRPr="00C94306">
        <w:rPr>
          <w:i/>
          <w:color w:val="000000" w:themeColor="text1"/>
          <w:sz w:val="22"/>
          <w:szCs w:val="22"/>
          <w:lang w:val="haw-US"/>
        </w:rPr>
        <w:tab/>
      </w:r>
    </w:p>
    <w:p w14:paraId="4265E905" w14:textId="33C2189C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Epsilon – </w:t>
      </w:r>
      <w:r w:rsidRPr="00C94306">
        <w:rPr>
          <w:rFonts w:cs="Helvetica"/>
          <w:b/>
          <w:color w:val="000000" w:themeColor="text1"/>
        </w:rPr>
        <w:t>A</w:t>
      </w:r>
      <w:r w:rsidRPr="00C94306">
        <w:rPr>
          <w:rFonts w:cs="Helvetica"/>
          <w:color w:val="000000" w:themeColor="text1"/>
        </w:rPr>
        <w:t>LTRUI</w:t>
      </w:r>
      <w:r w:rsidRPr="00C94306">
        <w:rPr>
          <w:rFonts w:cs="Helvetica"/>
          <w:i/>
          <w:iCs/>
          <w:color w:val="000000" w:themeColor="text1"/>
        </w:rPr>
        <w:t>S</w:t>
      </w:r>
      <w:r w:rsidRPr="00C94306">
        <w:rPr>
          <w:rFonts w:cs="Helvetica"/>
          <w:color w:val="000000" w:themeColor="text1"/>
        </w:rPr>
        <w:t>TIC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B21574">
        <w:rPr>
          <w:rFonts w:cs="Helvetica"/>
          <w:b/>
          <w:color w:val="000000" w:themeColor="text1"/>
        </w:rPr>
        <w:t xml:space="preserve">Mari </w:t>
      </w:r>
      <w:proofErr w:type="spellStart"/>
      <w:r w:rsidRPr="00B21574">
        <w:rPr>
          <w:rFonts w:cs="Helvetica"/>
          <w:b/>
          <w:color w:val="000000" w:themeColor="text1"/>
        </w:rPr>
        <w:t>Arveson</w:t>
      </w:r>
      <w:proofErr w:type="spellEnd"/>
      <w:r w:rsidRPr="00C94306">
        <w:rPr>
          <w:rFonts w:cs="Helvetica"/>
          <w:color w:val="000000" w:themeColor="text1"/>
          <w:lang w:val="haw-US"/>
        </w:rPr>
        <w:t xml:space="preserve">, </w:t>
      </w:r>
      <w:r w:rsidRPr="001130AB">
        <w:rPr>
          <w:rFonts w:cs="Helvetica"/>
          <w:b/>
          <w:color w:val="000000" w:themeColor="text1"/>
        </w:rPr>
        <w:t xml:space="preserve">Robbie </w:t>
      </w:r>
      <w:proofErr w:type="spellStart"/>
      <w:r w:rsidRPr="001130AB">
        <w:rPr>
          <w:rFonts w:cs="Helvetica"/>
          <w:b/>
          <w:color w:val="000000" w:themeColor="text1"/>
        </w:rPr>
        <w:t>Umeno</w:t>
      </w:r>
      <w:proofErr w:type="spellEnd"/>
      <w:r w:rsidR="008B3BB5" w:rsidRPr="005362BE">
        <w:rPr>
          <w:rFonts w:cs="Helvetica"/>
          <w:color w:val="000000" w:themeColor="text1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(b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Altru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C94306">
        <w:rPr>
          <w:rFonts w:cs="Helvetica"/>
          <w:color w:val="000000" w:themeColor="text1"/>
        </w:rPr>
        <w:tab/>
        <w:t>75.00</w:t>
      </w:r>
    </w:p>
    <w:p w14:paraId="2A21AAD3" w14:textId="77777777" w:rsidR="00407286" w:rsidRPr="005362BE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5AA92FD1" w14:textId="678C7839" w:rsidR="008947FD" w:rsidRPr="004928F1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  <w:sz w:val="22"/>
          <w:szCs w:val="22"/>
        </w:rPr>
      </w:pPr>
      <w:r w:rsidRPr="005362BE">
        <w:rPr>
          <w:rFonts w:cs="Helvetica"/>
          <w:color w:val="000000" w:themeColor="text1"/>
        </w:rPr>
        <w:t xml:space="preserve">Sigma - </w:t>
      </w:r>
      <w:r w:rsidRPr="005362BE">
        <w:rPr>
          <w:rFonts w:cs="Helvetica"/>
          <w:b/>
          <w:color w:val="000000" w:themeColor="text1"/>
        </w:rPr>
        <w:t>A</w:t>
      </w:r>
      <w:r w:rsidRPr="005362BE">
        <w:rPr>
          <w:rFonts w:cs="Helvetica"/>
          <w:color w:val="000000" w:themeColor="text1"/>
        </w:rPr>
        <w:t xml:space="preserve">RCHIVES: </w:t>
      </w:r>
      <w:proofErr w:type="spellStart"/>
      <w:r w:rsidRPr="005362BE">
        <w:rPr>
          <w:rFonts w:cs="Helvetica"/>
          <w:color w:val="000000" w:themeColor="text1"/>
        </w:rPr>
        <w:t>Puanani</w:t>
      </w:r>
      <w:proofErr w:type="spellEnd"/>
      <w:r w:rsidRPr="005362BE">
        <w:rPr>
          <w:rFonts w:cs="Helvetica"/>
          <w:color w:val="000000" w:themeColor="text1"/>
        </w:rPr>
        <w:t xml:space="preserve"> White</w:t>
      </w:r>
      <w:r w:rsidR="008B3BB5" w:rsidRPr="005362BE">
        <w:rPr>
          <w:rFonts w:cs="Helvetica"/>
          <w:color w:val="000000" w:themeColor="text1"/>
        </w:rPr>
        <w:t>, Ally Smith</w:t>
      </w:r>
      <w:r w:rsidR="005362BE" w:rsidRPr="005362BE">
        <w:rPr>
          <w:rFonts w:cs="Helvetica"/>
          <w:color w:val="000000" w:themeColor="text1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(c Archi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</w:t>
      </w:r>
      <w:proofErr w:type="gram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)</w:t>
      </w:r>
      <w:r w:rsidR="00C86CBF">
        <w:rPr>
          <w:rFonts w:cs="Helvetica"/>
          <w:i/>
          <w:color w:val="000000" w:themeColor="text1"/>
          <w:sz w:val="22"/>
          <w:szCs w:val="22"/>
        </w:rPr>
        <w:t xml:space="preserve">  </w:t>
      </w:r>
      <w:r w:rsidR="00EB0641">
        <w:rPr>
          <w:rFonts w:cs="Helvetica"/>
          <w:i/>
          <w:color w:val="000000" w:themeColor="text1"/>
          <w:sz w:val="22"/>
          <w:szCs w:val="22"/>
        </w:rPr>
        <w:t>*</w:t>
      </w:r>
      <w:proofErr w:type="gramEnd"/>
    </w:p>
    <w:p w14:paraId="1555B092" w14:textId="77777777" w:rsidR="00407286" w:rsidRPr="004928F1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5BA1B082" w14:textId="01255CB4" w:rsidR="005362BE" w:rsidRPr="005362BE" w:rsidRDefault="008947FD" w:rsidP="005362BE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i/>
          <w:color w:val="AEAAAA" w:themeColor="background2" w:themeShade="BF"/>
          <w:sz w:val="22"/>
          <w:szCs w:val="22"/>
        </w:rPr>
      </w:pPr>
      <w:r w:rsidRPr="004928F1">
        <w:rPr>
          <w:rFonts w:cs="Helvetica"/>
        </w:rPr>
        <w:t xml:space="preserve">Iota – </w:t>
      </w:r>
      <w:r w:rsidRPr="004928F1">
        <w:rPr>
          <w:rFonts w:cs="Helvetica"/>
          <w:b/>
        </w:rPr>
        <w:t>B</w:t>
      </w:r>
      <w:r w:rsidRPr="004928F1">
        <w:rPr>
          <w:rFonts w:cs="Helvetica"/>
        </w:rPr>
        <w:t>A</w:t>
      </w:r>
      <w:r w:rsidRPr="00C94306">
        <w:rPr>
          <w:rFonts w:cs="Helvetica"/>
        </w:rPr>
        <w:t>NNER &amp; 3-Ps PARADE</w:t>
      </w:r>
      <w:r w:rsidRPr="00C94306">
        <w:rPr>
          <w:rFonts w:cs="Helvetica"/>
          <w:lang w:val="haw-US"/>
        </w:rPr>
        <w:t xml:space="preserve">: </w:t>
      </w:r>
      <w:r w:rsidRPr="001130AB">
        <w:rPr>
          <w:rFonts w:cs="Helvetica"/>
          <w:b/>
        </w:rPr>
        <w:t>Irene Okada</w:t>
      </w:r>
      <w:r w:rsidR="001130AB">
        <w:rPr>
          <w:rFonts w:cs="Helvetica"/>
          <w:b/>
        </w:rPr>
        <w:t xml:space="preserve"> (</w:t>
      </w:r>
      <w:r w:rsidR="001130AB" w:rsidRPr="001130AB">
        <w:rPr>
          <w:rFonts w:cs="Helvetica"/>
        </w:rPr>
        <w:t>by chat</w:t>
      </w:r>
      <w:r w:rsidR="001130AB">
        <w:rPr>
          <w:rFonts w:cs="Helvetica"/>
        </w:rPr>
        <w:t>)</w:t>
      </w:r>
      <w:r w:rsidR="005362BE">
        <w:rPr>
          <w:rFonts w:cs="Helvetica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(d Banner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C86CBF">
        <w:rPr>
          <w:rFonts w:cs="Helvetica"/>
          <w:i/>
          <w:color w:val="000000" w:themeColor="text1"/>
          <w:sz w:val="22"/>
          <w:szCs w:val="22"/>
        </w:rPr>
        <w:t xml:space="preserve">    </w:t>
      </w:r>
    </w:p>
    <w:p w14:paraId="200D3947" w14:textId="77777777" w:rsidR="00407286" w:rsidRPr="00407286" w:rsidRDefault="00407286" w:rsidP="005362BE">
      <w:pPr>
        <w:tabs>
          <w:tab w:val="left" w:pos="9180"/>
          <w:tab w:val="left" w:pos="9360"/>
        </w:tabs>
        <w:autoSpaceDE w:val="0"/>
        <w:autoSpaceDN w:val="0"/>
        <w:adjustRightInd w:val="0"/>
        <w:rPr>
          <w:rFonts w:cs="Helvetica"/>
        </w:rPr>
      </w:pPr>
    </w:p>
    <w:p w14:paraId="76CF1F22" w14:textId="0B1F68A5" w:rsidR="00407286" w:rsidRPr="005362BE" w:rsidRDefault="008947FD" w:rsidP="005362BE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i/>
          <w:color w:val="AEAAAA" w:themeColor="background2" w:themeShade="BF"/>
          <w:sz w:val="22"/>
          <w:szCs w:val="22"/>
        </w:rPr>
      </w:pPr>
      <w:r w:rsidRPr="00C94306">
        <w:rPr>
          <w:rFonts w:cs="Helvetica"/>
          <w:color w:val="000000" w:themeColor="text1"/>
        </w:rPr>
        <w:t xml:space="preserve">Zeta – </w:t>
      </w:r>
      <w:r w:rsidRPr="00C94306">
        <w:rPr>
          <w:rFonts w:cs="Helvetica"/>
          <w:b/>
          <w:color w:val="000000" w:themeColor="text1"/>
        </w:rPr>
        <w:t>B</w:t>
      </w:r>
      <w:r w:rsidRPr="00C94306">
        <w:rPr>
          <w:rFonts w:cs="Helvetica"/>
          <w:color w:val="000000" w:themeColor="text1"/>
        </w:rPr>
        <w:t>ANQUET</w:t>
      </w:r>
      <w:r w:rsidR="008B3BB5" w:rsidRPr="001130AB">
        <w:rPr>
          <w:rFonts w:cs="Helvetica"/>
          <w:b/>
          <w:color w:val="000000" w:themeColor="text1"/>
          <w:lang w:val="haw-US"/>
        </w:rPr>
        <w:t>:</w:t>
      </w:r>
      <w:r w:rsidRPr="001130AB">
        <w:rPr>
          <w:rFonts w:cs="Helvetica"/>
          <w:b/>
          <w:color w:val="000000" w:themeColor="text1"/>
          <w:lang w:val="haw-US"/>
        </w:rPr>
        <w:t xml:space="preserve"> </w:t>
      </w:r>
      <w:r w:rsidR="004E6038" w:rsidRPr="001130AB">
        <w:rPr>
          <w:rFonts w:cs="Helvetica"/>
          <w:b/>
          <w:color w:val="000000" w:themeColor="text1"/>
          <w:lang w:val="haw-US"/>
        </w:rPr>
        <w:t>Jeanne Chang</w:t>
      </w:r>
      <w:r w:rsidR="00EB0641">
        <w:rPr>
          <w:rFonts w:cs="Helvetica"/>
          <w:b/>
          <w:color w:val="000000" w:themeColor="text1"/>
          <w:lang w:val="haw-US"/>
        </w:rPr>
        <w:t>*</w:t>
      </w:r>
      <w:r w:rsidR="004E6038" w:rsidRPr="00C94306">
        <w:rPr>
          <w:rFonts w:cs="Helvetica"/>
          <w:color w:val="000000" w:themeColor="text1"/>
          <w:lang w:val="haw-US"/>
        </w:rPr>
        <w:t xml:space="preserve">, </w:t>
      </w:r>
      <w:r w:rsidR="004E6038" w:rsidRPr="001130AB">
        <w:rPr>
          <w:rFonts w:cs="Helvetica"/>
          <w:b/>
          <w:color w:val="000000" w:themeColor="text1"/>
          <w:lang w:val="haw-US"/>
        </w:rPr>
        <w:t>Suzi</w:t>
      </w:r>
      <w:r w:rsidR="005362BE" w:rsidRPr="001130AB">
        <w:rPr>
          <w:rFonts w:cs="Helvetica"/>
          <w:b/>
          <w:color w:val="000000" w:themeColor="text1"/>
          <w:lang w:val="haw-US"/>
        </w:rPr>
        <w:t xml:space="preserve"> </w:t>
      </w:r>
      <w:proofErr w:type="gramStart"/>
      <w:r w:rsidR="005362BE" w:rsidRPr="001130AB">
        <w:rPr>
          <w:rFonts w:cs="Helvetica"/>
          <w:b/>
          <w:color w:val="000000" w:themeColor="text1"/>
          <w:lang w:val="haw-US"/>
        </w:rPr>
        <w:t>Hee</w:t>
      </w:r>
      <w:r w:rsidR="005362BE">
        <w:rPr>
          <w:rFonts w:cs="Helvetica"/>
          <w:color w:val="000000" w:themeColor="text1"/>
          <w:lang w:val="haw-US"/>
        </w:rPr>
        <w:t xml:space="preserve"> </w:t>
      </w:r>
      <w:r w:rsidR="008B3BB5" w:rsidRPr="00C94306">
        <w:rPr>
          <w:rFonts w:cs="Helvetica"/>
          <w:color w:val="000000" w:themeColor="text1"/>
          <w:lang w:val="haw-US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(</w:t>
      </w:r>
      <w:proofErr w:type="gram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e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Banq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5362BE">
        <w:rPr>
          <w:rFonts w:cs="Helvetica"/>
          <w:color w:val="000000" w:themeColor="text1"/>
          <w:lang w:val="haw-US"/>
        </w:rPr>
        <w:tab/>
      </w:r>
      <w:r w:rsidR="008B3BB5" w:rsidRPr="005362BE">
        <w:rPr>
          <w:rFonts w:cs="Helvetica"/>
          <w:strike/>
          <w:color w:val="000000" w:themeColor="text1"/>
          <w:lang w:val="haw-US"/>
        </w:rPr>
        <w:t>300.00</w:t>
      </w:r>
      <w:r w:rsidR="008B3BB5" w:rsidRPr="005362BE">
        <w:rPr>
          <w:rFonts w:cs="Helvetica"/>
          <w:color w:val="000000" w:themeColor="text1"/>
          <w:lang w:val="haw-US"/>
        </w:rPr>
        <w:t xml:space="preserve"> </w:t>
      </w:r>
      <w:r w:rsidR="008B3BB5" w:rsidRPr="005362BE">
        <w:rPr>
          <w:rFonts w:cs="Helvetica"/>
          <w:color w:val="0432FF"/>
          <w:lang w:val="haw-US"/>
        </w:rPr>
        <w:t>500.00</w:t>
      </w:r>
    </w:p>
    <w:p w14:paraId="34DAE06E" w14:textId="02EA5590" w:rsidR="008947FD" w:rsidRPr="00407286" w:rsidRDefault="008B3BB5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  <w:r w:rsidRPr="00407286">
        <w:rPr>
          <w:rFonts w:cs="Helvetica"/>
          <w:color w:val="0432FF"/>
          <w:lang w:val="haw-US"/>
        </w:rPr>
        <w:t xml:space="preserve"> </w:t>
      </w:r>
    </w:p>
    <w:p w14:paraId="4BE0ACBC" w14:textId="4610C54D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Alpha – </w:t>
      </w:r>
      <w:r w:rsidRPr="00C94306">
        <w:rPr>
          <w:rFonts w:cs="Helvetica"/>
          <w:b/>
          <w:color w:val="000000" w:themeColor="text1"/>
        </w:rPr>
        <w:t>C</w:t>
      </w:r>
      <w:r w:rsidRPr="00C94306">
        <w:rPr>
          <w:rFonts w:cs="Helvetica"/>
          <w:color w:val="000000" w:themeColor="text1"/>
        </w:rPr>
        <w:t>ENTERPIECES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="00C86CBF" w:rsidRPr="00C55C4D">
        <w:rPr>
          <w:rFonts w:cs="Helvetica"/>
          <w:b/>
          <w:color w:val="000000" w:themeColor="text1"/>
        </w:rPr>
        <w:t xml:space="preserve">Jean </w:t>
      </w:r>
      <w:proofErr w:type="spellStart"/>
      <w:proofErr w:type="gramStart"/>
      <w:r w:rsidR="00C86CBF" w:rsidRPr="00C55C4D">
        <w:rPr>
          <w:rFonts w:cs="Helvetica"/>
          <w:b/>
          <w:color w:val="000000" w:themeColor="text1"/>
        </w:rPr>
        <w:t>Kiyabu</w:t>
      </w:r>
      <w:proofErr w:type="spellEnd"/>
      <w:r w:rsidR="00C86CBF">
        <w:rPr>
          <w:rFonts w:cs="Helvetica"/>
          <w:color w:val="000000" w:themeColor="text1"/>
        </w:rPr>
        <w:t xml:space="preserve"> </w:t>
      </w:r>
      <w:r w:rsidRPr="00C55C4D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(</w:t>
      </w:r>
      <w:proofErr w:type="gram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f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Cpiece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C94306">
        <w:rPr>
          <w:rFonts w:cs="Helvetica"/>
          <w:color w:val="000000" w:themeColor="text1"/>
        </w:rPr>
        <w:tab/>
        <w:t>200.00</w:t>
      </w:r>
    </w:p>
    <w:p w14:paraId="619A1994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054F7ACC" w14:textId="0DFAA6BB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Delta – </w:t>
      </w:r>
      <w:r w:rsidRPr="00C94306">
        <w:rPr>
          <w:rFonts w:cs="Helvetica"/>
          <w:b/>
          <w:color w:val="000000" w:themeColor="text1"/>
        </w:rPr>
        <w:t>C</w:t>
      </w:r>
      <w:r w:rsidRPr="00C94306">
        <w:rPr>
          <w:rFonts w:cs="Helvetica"/>
          <w:color w:val="000000" w:themeColor="text1"/>
        </w:rPr>
        <w:t>HAPTER SALES</w:t>
      </w:r>
      <w:r w:rsidRPr="00C94306">
        <w:rPr>
          <w:rFonts w:cs="Helvetica"/>
          <w:color w:val="000000" w:themeColor="text1"/>
          <w:lang w:val="haw-US"/>
        </w:rPr>
        <w:t xml:space="preserve">: Lynne Holub, </w:t>
      </w:r>
      <w:r w:rsidRPr="00C94306">
        <w:rPr>
          <w:rFonts w:cs="Helvetica"/>
          <w:color w:val="000000" w:themeColor="text1"/>
        </w:rPr>
        <w:t xml:space="preserve">Diane </w:t>
      </w:r>
      <w:proofErr w:type="spellStart"/>
      <w:proofErr w:type="gramStart"/>
      <w:r w:rsidRPr="00C94306">
        <w:rPr>
          <w:rFonts w:cs="Helvetica"/>
          <w:color w:val="000000" w:themeColor="text1"/>
        </w:rPr>
        <w:t>Kosaki</w:t>
      </w:r>
      <w:proofErr w:type="spellEnd"/>
      <w:r w:rsidR="005362BE">
        <w:rPr>
          <w:rFonts w:cs="Helvetica"/>
          <w:color w:val="000000" w:themeColor="text1"/>
        </w:rPr>
        <w:t xml:space="preserve"> 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(</w:t>
      </w:r>
      <w:proofErr w:type="gram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g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ChSale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EB0641">
        <w:rPr>
          <w:rFonts w:cs="Helvetica"/>
          <w:color w:val="7F7F7F" w:themeColor="text1" w:themeTint="80"/>
        </w:rPr>
        <w:t xml:space="preserve"> *</w:t>
      </w:r>
      <w:r w:rsidR="00C86CBF" w:rsidRPr="00C86CBF">
        <w:rPr>
          <w:rFonts w:cs="Helvetica"/>
          <w:color w:val="7F7F7F" w:themeColor="text1" w:themeTint="80"/>
        </w:rPr>
        <w:t xml:space="preserve"> </w:t>
      </w:r>
    </w:p>
    <w:p w14:paraId="2F582EB0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5526970F" w14:textId="6FB8F959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</w:rPr>
      </w:pPr>
      <w:r w:rsidRPr="00C94306">
        <w:rPr>
          <w:rFonts w:cs="Helvetica"/>
        </w:rPr>
        <w:t xml:space="preserve">Kappa – </w:t>
      </w:r>
      <w:r w:rsidRPr="00C94306">
        <w:rPr>
          <w:rFonts w:cs="Helvetica"/>
          <w:b/>
        </w:rPr>
        <w:t>E</w:t>
      </w:r>
      <w:r w:rsidRPr="00C94306">
        <w:rPr>
          <w:rFonts w:cs="Helvetica"/>
        </w:rPr>
        <w:t>VALUATION</w:t>
      </w:r>
      <w:r w:rsidRPr="00C94306">
        <w:rPr>
          <w:rFonts w:cs="Helvetica"/>
          <w:lang w:val="haw-US"/>
        </w:rPr>
        <w:t xml:space="preserve">: </w:t>
      </w:r>
      <w:r w:rsidRPr="00C94306">
        <w:rPr>
          <w:rFonts w:cs="Helvetica"/>
        </w:rPr>
        <w:t xml:space="preserve">Kelly </w:t>
      </w:r>
      <w:proofErr w:type="spellStart"/>
      <w:r w:rsidRPr="00C94306">
        <w:rPr>
          <w:rFonts w:cs="Helvetica"/>
        </w:rPr>
        <w:t>Hirahara</w:t>
      </w:r>
      <w:proofErr w:type="spellEnd"/>
      <w:r w:rsidRPr="00C94306">
        <w:rPr>
          <w:rFonts w:cs="Helvetica"/>
          <w:lang w:val="haw-US"/>
        </w:rPr>
        <w:t xml:space="preserve">, </w:t>
      </w:r>
      <w:r w:rsidRPr="001130AB">
        <w:rPr>
          <w:rFonts w:cs="Helvetica"/>
          <w:b/>
        </w:rPr>
        <w:t>Amy Loo</w:t>
      </w:r>
      <w:r w:rsidR="005362BE">
        <w:rPr>
          <w:rFonts w:cs="Helvetica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(h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Eval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</w:t>
      </w:r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)</w:t>
      </w:r>
    </w:p>
    <w:p w14:paraId="24042607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</w:rPr>
      </w:pPr>
    </w:p>
    <w:p w14:paraId="447E0812" w14:textId="6E2A4401" w:rsidR="008947FD" w:rsidRPr="00407286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</w:rPr>
      </w:pPr>
      <w:r w:rsidRPr="00C94306">
        <w:rPr>
          <w:rFonts w:cs="Helvetica"/>
        </w:rPr>
        <w:t xml:space="preserve">Xi – </w:t>
      </w:r>
      <w:r w:rsidRPr="00C94306">
        <w:rPr>
          <w:rFonts w:cs="Helvetica"/>
          <w:b/>
        </w:rPr>
        <w:t>F</w:t>
      </w:r>
      <w:r w:rsidRPr="00C94306">
        <w:rPr>
          <w:rFonts w:cs="Helvetica"/>
        </w:rPr>
        <w:t>UN NIGHT</w:t>
      </w:r>
      <w:r w:rsidRPr="00C94306">
        <w:rPr>
          <w:rFonts w:cs="Helvetica"/>
          <w:lang w:val="haw-US"/>
        </w:rPr>
        <w:t xml:space="preserve">: </w:t>
      </w:r>
      <w:r w:rsidRPr="00B21574">
        <w:rPr>
          <w:rFonts w:cs="Helvetica"/>
          <w:b/>
        </w:rPr>
        <w:t xml:space="preserve">JoAnn </w:t>
      </w:r>
      <w:proofErr w:type="spellStart"/>
      <w:r w:rsidRPr="00B21574">
        <w:rPr>
          <w:rFonts w:cs="Helvetica"/>
          <w:b/>
        </w:rPr>
        <w:t>Mastin</w:t>
      </w:r>
      <w:proofErr w:type="spellEnd"/>
      <w:r w:rsidRPr="00C94306">
        <w:rPr>
          <w:rFonts w:cs="Helvetica"/>
          <w:lang w:val="haw-US"/>
        </w:rPr>
        <w:t xml:space="preserve">, </w:t>
      </w:r>
      <w:r w:rsidRPr="00EB0641">
        <w:rPr>
          <w:rFonts w:cs="Helvetica"/>
          <w:i/>
          <w:color w:val="000000" w:themeColor="text1"/>
          <w:sz w:val="22"/>
          <w:szCs w:val="22"/>
        </w:rPr>
        <w:t xml:space="preserve">(Aileen </w:t>
      </w:r>
      <w:proofErr w:type="spellStart"/>
      <w:r w:rsidRPr="00EB0641">
        <w:rPr>
          <w:rFonts w:cs="Helvetica"/>
          <w:i/>
          <w:color w:val="000000" w:themeColor="text1"/>
          <w:sz w:val="22"/>
          <w:szCs w:val="22"/>
        </w:rPr>
        <w:t>Mirchandani-aol</w:t>
      </w:r>
      <w:proofErr w:type="spellEnd"/>
      <w:r w:rsidRPr="00EB0641">
        <w:rPr>
          <w:rFonts w:cs="Helvetica"/>
          <w:i/>
          <w:color w:val="000000" w:themeColor="text1"/>
          <w:sz w:val="22"/>
          <w:szCs w:val="22"/>
        </w:rPr>
        <w:t>)</w:t>
      </w:r>
      <w:r w:rsidR="008B3BB5" w:rsidRPr="00C94306">
        <w:rPr>
          <w:rFonts w:cs="Helvetica"/>
          <w:color w:val="000000" w:themeColor="text1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(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i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F-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Nite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C86CBF">
        <w:rPr>
          <w:rFonts w:cs="Helvetica"/>
          <w:i/>
          <w:color w:val="7F7F7F" w:themeColor="text1" w:themeTint="80"/>
          <w:sz w:val="20"/>
          <w:szCs w:val="20"/>
        </w:rPr>
        <w:tab/>
      </w:r>
      <w:r w:rsidR="008B3BB5" w:rsidRPr="00C94306">
        <w:rPr>
          <w:rFonts w:cs="Helvetica"/>
          <w:color w:val="000000" w:themeColor="text1"/>
        </w:rPr>
        <w:t>700.00</w:t>
      </w:r>
    </w:p>
    <w:p w14:paraId="722C4A22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</w:rPr>
      </w:pPr>
    </w:p>
    <w:p w14:paraId="32086A6A" w14:textId="3C1291B4" w:rsidR="008947FD" w:rsidRPr="00407286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432FF"/>
        </w:rPr>
      </w:pPr>
      <w:r w:rsidRPr="00C94306">
        <w:rPr>
          <w:rFonts w:cs="Helvetica"/>
        </w:rPr>
        <w:t xml:space="preserve">Lambda – </w:t>
      </w:r>
      <w:r w:rsidRPr="00C94306">
        <w:rPr>
          <w:rFonts w:cs="Helvetica"/>
          <w:b/>
        </w:rPr>
        <w:t>G</w:t>
      </w:r>
      <w:r w:rsidRPr="00C94306">
        <w:rPr>
          <w:rFonts w:cs="Helvetica"/>
        </w:rPr>
        <w:t>IFTS/ACKNOWLEDGEMENTS</w:t>
      </w:r>
      <w:r w:rsidRPr="00C94306">
        <w:rPr>
          <w:rFonts w:cs="Helvetica"/>
          <w:lang w:val="haw-US"/>
        </w:rPr>
        <w:t xml:space="preserve">: </w:t>
      </w:r>
      <w:r w:rsidRPr="00C94306">
        <w:rPr>
          <w:rFonts w:cs="Helvetica"/>
        </w:rPr>
        <w:t>Chris Chun</w:t>
      </w:r>
      <w:r w:rsidRPr="00C94306">
        <w:rPr>
          <w:rFonts w:cs="Helvetica"/>
          <w:lang w:val="haw-US"/>
        </w:rPr>
        <w:t xml:space="preserve">, </w:t>
      </w:r>
      <w:r w:rsidRPr="001130AB">
        <w:rPr>
          <w:rFonts w:cs="Helvetica"/>
          <w:b/>
        </w:rPr>
        <w:t>Lori Endo</w:t>
      </w:r>
      <w:r w:rsidR="00E67F0A" w:rsidRPr="00C86CBF">
        <w:rPr>
          <w:rFonts w:cs="Helvetica"/>
          <w:i/>
          <w:color w:val="7F7F7F" w:themeColor="text1" w:themeTint="80"/>
        </w:rPr>
        <w:t xml:space="preserve"> </w:t>
      </w:r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(j Gifts </w:t>
      </w:r>
      <w:proofErr w:type="spellStart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5362BE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C94306">
        <w:rPr>
          <w:rFonts w:cs="Helvetica"/>
        </w:rPr>
        <w:tab/>
      </w:r>
      <w:r w:rsidR="008B3BB5" w:rsidRPr="00C94306">
        <w:rPr>
          <w:rFonts w:cs="Helvetica"/>
          <w:color w:val="000000" w:themeColor="text1"/>
        </w:rPr>
        <w:t>600.00</w:t>
      </w:r>
    </w:p>
    <w:p w14:paraId="798C5584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432FF"/>
        </w:rPr>
      </w:pPr>
    </w:p>
    <w:p w14:paraId="07E7301D" w14:textId="1C5BAA6C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432FF"/>
        </w:rPr>
      </w:pPr>
      <w:r w:rsidRPr="00C94306">
        <w:rPr>
          <w:rFonts w:cs="Helvetica"/>
          <w:color w:val="000000" w:themeColor="text1"/>
        </w:rPr>
        <w:t xml:space="preserve">Theta – </w:t>
      </w:r>
      <w:r w:rsidRPr="00C94306">
        <w:rPr>
          <w:rFonts w:cs="Helvetica"/>
          <w:b/>
          <w:color w:val="000000" w:themeColor="text1"/>
        </w:rPr>
        <w:t>L</w:t>
      </w:r>
      <w:r w:rsidR="005362BE">
        <w:rPr>
          <w:rFonts w:cs="Helvetica"/>
          <w:color w:val="000000" w:themeColor="text1"/>
        </w:rPr>
        <w:t>EI/</w:t>
      </w:r>
      <w:r w:rsidR="005362BE" w:rsidRPr="00C86CBF">
        <w:rPr>
          <w:rFonts w:cs="Helvetica"/>
          <w:color w:val="000000" w:themeColor="text1"/>
          <w:sz w:val="22"/>
          <w:szCs w:val="22"/>
        </w:rPr>
        <w:t>FLORAL ARR</w:t>
      </w:r>
      <w:r w:rsidR="00C86CBF" w:rsidRPr="00C86CBF">
        <w:rPr>
          <w:rFonts w:cs="Helvetica"/>
          <w:color w:val="000000" w:themeColor="text1"/>
          <w:sz w:val="22"/>
          <w:szCs w:val="22"/>
        </w:rPr>
        <w:t>’</w:t>
      </w:r>
      <w:r w:rsidRPr="00C86CBF">
        <w:rPr>
          <w:rFonts w:cs="Helvetica"/>
          <w:color w:val="000000" w:themeColor="text1"/>
          <w:sz w:val="22"/>
          <w:szCs w:val="22"/>
        </w:rPr>
        <w:t>MENTS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EB0641">
        <w:rPr>
          <w:rFonts w:cs="Helvetica"/>
          <w:i/>
          <w:color w:val="000000" w:themeColor="text1"/>
          <w:sz w:val="22"/>
          <w:szCs w:val="22"/>
        </w:rPr>
        <w:t>Brenda Freitas-Obregon</w:t>
      </w:r>
      <w:r w:rsidRPr="00C94306">
        <w:rPr>
          <w:rFonts w:cs="Helvetica"/>
          <w:color w:val="000000" w:themeColor="text1"/>
        </w:rPr>
        <w:t xml:space="preserve">, </w:t>
      </w:r>
      <w:bookmarkStart w:id="0" w:name="_GoBack"/>
      <w:r w:rsidRPr="00C55C4D">
        <w:rPr>
          <w:rFonts w:cs="Helvetica"/>
          <w:b/>
          <w:color w:val="000000" w:themeColor="text1"/>
        </w:rPr>
        <w:t xml:space="preserve">Mona </w:t>
      </w:r>
      <w:proofErr w:type="spellStart"/>
      <w:r w:rsidRPr="00C55C4D">
        <w:rPr>
          <w:rFonts w:cs="Helvetica"/>
          <w:b/>
          <w:color w:val="000000" w:themeColor="text1"/>
        </w:rPr>
        <w:t>Tokujo</w:t>
      </w:r>
      <w:proofErr w:type="spellEnd"/>
      <w:r w:rsidR="00C86CBF">
        <w:rPr>
          <w:rFonts w:cs="Helvetica"/>
          <w:color w:val="000000" w:themeColor="text1"/>
        </w:rPr>
        <w:t xml:space="preserve"> </w:t>
      </w:r>
      <w:bookmarkEnd w:id="0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(k Lei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Rpr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="008B3BB5" w:rsidRPr="00C94306">
        <w:rPr>
          <w:rFonts w:cs="Helvetica"/>
          <w:color w:val="000000" w:themeColor="text1"/>
        </w:rPr>
        <w:tab/>
      </w:r>
      <w:r w:rsidR="00251518" w:rsidRPr="00C94306">
        <w:rPr>
          <w:rFonts w:cs="Helvetica"/>
          <w:strike/>
          <w:color w:val="000000" w:themeColor="text1"/>
        </w:rPr>
        <w:t>300.00</w:t>
      </w:r>
      <w:r w:rsidR="00251518" w:rsidRPr="00C94306">
        <w:rPr>
          <w:rFonts w:cs="Helvetica"/>
          <w:color w:val="000000" w:themeColor="text1"/>
        </w:rPr>
        <w:t xml:space="preserve"> </w:t>
      </w:r>
      <w:r w:rsidR="00251518" w:rsidRPr="00C94306">
        <w:rPr>
          <w:rFonts w:cs="Helvetica"/>
          <w:color w:val="0432FF"/>
        </w:rPr>
        <w:t>500.00</w:t>
      </w:r>
    </w:p>
    <w:p w14:paraId="261DD52C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432FF"/>
        </w:rPr>
      </w:pPr>
    </w:p>
    <w:p w14:paraId="4B2D8693" w14:textId="03A5C30F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Nu – </w:t>
      </w:r>
      <w:r w:rsidRPr="00C94306">
        <w:rPr>
          <w:rFonts w:cs="Helvetica"/>
          <w:b/>
          <w:color w:val="000000" w:themeColor="text1"/>
        </w:rPr>
        <w:t>L</w:t>
      </w:r>
      <w:r w:rsidRPr="00C94306">
        <w:rPr>
          <w:rFonts w:cs="Helvetica"/>
          <w:color w:val="000000" w:themeColor="text1"/>
        </w:rPr>
        <w:t>UNCHEON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1130AB">
        <w:rPr>
          <w:rFonts w:cs="Helvetica"/>
          <w:b/>
          <w:color w:val="000000" w:themeColor="text1"/>
        </w:rPr>
        <w:t xml:space="preserve">Kathy </w:t>
      </w:r>
      <w:proofErr w:type="spellStart"/>
      <w:r w:rsidRPr="001130AB">
        <w:rPr>
          <w:rFonts w:cs="Helvetica"/>
          <w:b/>
          <w:color w:val="000000" w:themeColor="text1"/>
        </w:rPr>
        <w:t>Kiyabu</w:t>
      </w:r>
      <w:proofErr w:type="spellEnd"/>
      <w:r w:rsidRPr="001130AB">
        <w:rPr>
          <w:rFonts w:cs="Helvetica"/>
          <w:b/>
          <w:color w:val="000000" w:themeColor="text1"/>
          <w:lang w:val="haw-US"/>
        </w:rPr>
        <w:t>,</w:t>
      </w:r>
      <w:r w:rsidRPr="00C94306">
        <w:rPr>
          <w:rFonts w:cs="Helvetica"/>
          <w:color w:val="000000" w:themeColor="text1"/>
          <w:lang w:val="haw-US"/>
        </w:rPr>
        <w:t xml:space="preserve"> </w:t>
      </w:r>
      <w:r w:rsidRPr="00C94306">
        <w:rPr>
          <w:rFonts w:cs="Helvetica"/>
          <w:color w:val="000000" w:themeColor="text1"/>
        </w:rPr>
        <w:t xml:space="preserve">JoAnn </w:t>
      </w:r>
      <w:proofErr w:type="spellStart"/>
      <w:r w:rsidRPr="00C94306">
        <w:rPr>
          <w:rFonts w:cs="Helvetica"/>
          <w:color w:val="000000" w:themeColor="text1"/>
        </w:rPr>
        <w:t>Stepien</w:t>
      </w:r>
      <w:proofErr w:type="spellEnd"/>
      <w:r w:rsidR="00C86CBF">
        <w:rPr>
          <w:rFonts w:cs="Helvetica"/>
          <w:color w:val="000000" w:themeColor="text1"/>
        </w:rPr>
        <w:t xml:space="preserve"> </w:t>
      </w:r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(l Lunch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Pr="00C94306">
        <w:rPr>
          <w:rFonts w:cs="Helvetica"/>
          <w:color w:val="000000" w:themeColor="text1"/>
        </w:rPr>
        <w:tab/>
      </w:r>
      <w:r w:rsidR="001B3708" w:rsidRPr="00C94306">
        <w:rPr>
          <w:rFonts w:cs="Helvetica"/>
          <w:color w:val="000000" w:themeColor="text1"/>
        </w:rPr>
        <w:t xml:space="preserve"> </w:t>
      </w:r>
      <w:r w:rsidRPr="00C94306">
        <w:rPr>
          <w:rFonts w:cs="Helvetica"/>
          <w:color w:val="000000" w:themeColor="text1"/>
        </w:rPr>
        <w:t>50.00</w:t>
      </w:r>
    </w:p>
    <w:p w14:paraId="7D1D3160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2C909E87" w14:textId="64ACC37D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Beta – </w:t>
      </w:r>
      <w:r w:rsidRPr="00C94306">
        <w:rPr>
          <w:rFonts w:cs="Helvetica"/>
          <w:b/>
          <w:color w:val="000000" w:themeColor="text1"/>
        </w:rPr>
        <w:t>O</w:t>
      </w:r>
      <w:r w:rsidRPr="00C94306">
        <w:rPr>
          <w:rFonts w:cs="Helvetica"/>
          <w:color w:val="000000" w:themeColor="text1"/>
        </w:rPr>
        <w:t>PENING CEREMONY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1130AB">
        <w:rPr>
          <w:rFonts w:cs="Helvetica"/>
          <w:b/>
          <w:color w:val="000000" w:themeColor="text1"/>
        </w:rPr>
        <w:t>Kristina Lee</w:t>
      </w:r>
      <w:r w:rsidRPr="00C94306">
        <w:rPr>
          <w:rFonts w:cs="Helvetica"/>
          <w:color w:val="000000" w:themeColor="text1"/>
          <w:lang w:val="haw-US"/>
        </w:rPr>
        <w:t xml:space="preserve">, </w:t>
      </w:r>
      <w:r w:rsidRPr="001130AB">
        <w:rPr>
          <w:rFonts w:cs="Helvetica"/>
          <w:b/>
          <w:color w:val="000000" w:themeColor="text1"/>
        </w:rPr>
        <w:t xml:space="preserve">Kathy </w:t>
      </w:r>
      <w:proofErr w:type="spellStart"/>
      <w:r w:rsidRPr="001130AB">
        <w:rPr>
          <w:rFonts w:cs="Helvetica"/>
          <w:b/>
          <w:color w:val="000000" w:themeColor="text1"/>
        </w:rPr>
        <w:t>Shi</w:t>
      </w:r>
      <w:r w:rsidR="00E67F0A" w:rsidRPr="001130AB">
        <w:rPr>
          <w:rFonts w:cs="Helvetica"/>
          <w:b/>
          <w:color w:val="000000" w:themeColor="text1"/>
        </w:rPr>
        <w:t>ramizu</w:t>
      </w:r>
      <w:proofErr w:type="spellEnd"/>
      <w:r w:rsidR="00C86CBF">
        <w:rPr>
          <w:rFonts w:cs="Helvetica"/>
          <w:color w:val="000000" w:themeColor="text1"/>
        </w:rPr>
        <w:t xml:space="preserve"> </w:t>
      </w:r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(m Open C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Pr="00C94306">
        <w:rPr>
          <w:rFonts w:cs="Helvetica"/>
          <w:color w:val="000000" w:themeColor="text1"/>
        </w:rPr>
        <w:tab/>
        <w:t>100.00</w:t>
      </w:r>
    </w:p>
    <w:p w14:paraId="66778E00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431E74D0" w14:textId="33E14340" w:rsidR="008947FD" w:rsidRPr="001130AB" w:rsidRDefault="008947FD" w:rsidP="001130AB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7F7F7F" w:themeColor="text1" w:themeTint="80"/>
        </w:rPr>
      </w:pPr>
      <w:r w:rsidRPr="00C94306">
        <w:rPr>
          <w:rFonts w:cs="Helvetica"/>
          <w:color w:val="000000" w:themeColor="text1"/>
        </w:rPr>
        <w:t xml:space="preserve">Pi – </w:t>
      </w:r>
      <w:r w:rsidRPr="00C94306">
        <w:rPr>
          <w:rFonts w:cs="Helvetica"/>
          <w:b/>
          <w:color w:val="000000" w:themeColor="text1"/>
        </w:rPr>
        <w:t>P</w:t>
      </w:r>
      <w:r w:rsidRPr="00C94306">
        <w:rPr>
          <w:rFonts w:cs="Helvetica"/>
          <w:color w:val="000000" w:themeColor="text1"/>
        </w:rPr>
        <w:t>AGES/GOPHERS</w:t>
      </w:r>
      <w:r w:rsidRPr="001130AB">
        <w:rPr>
          <w:rFonts w:cs="Helvetica"/>
          <w:b/>
          <w:color w:val="000000" w:themeColor="text1"/>
          <w:lang w:val="haw-US"/>
        </w:rPr>
        <w:t xml:space="preserve">: </w:t>
      </w:r>
      <w:r w:rsidRPr="001130AB">
        <w:rPr>
          <w:rFonts w:cs="Helvetica"/>
          <w:b/>
          <w:color w:val="000000" w:themeColor="text1"/>
        </w:rPr>
        <w:t>Karen Victor</w:t>
      </w:r>
      <w:r w:rsidR="001130AB">
        <w:rPr>
          <w:rFonts w:cs="Helvetica"/>
          <w:i/>
          <w:color w:val="7F7F7F" w:themeColor="text1" w:themeTint="80"/>
          <w:sz w:val="20"/>
          <w:szCs w:val="20"/>
        </w:rPr>
        <w:t xml:space="preserve">, </w:t>
      </w:r>
      <w:r w:rsidR="001130AB" w:rsidRPr="001130AB">
        <w:rPr>
          <w:rFonts w:cs="Helvetica"/>
          <w:color w:val="7F7F7F" w:themeColor="text1" w:themeTint="80"/>
        </w:rPr>
        <w:t xml:space="preserve">Diane </w:t>
      </w:r>
      <w:proofErr w:type="gramStart"/>
      <w:r w:rsidR="001130AB" w:rsidRPr="001130AB">
        <w:rPr>
          <w:rFonts w:cs="Helvetica"/>
          <w:color w:val="7F7F7F" w:themeColor="text1" w:themeTint="80"/>
        </w:rPr>
        <w:t>Victo</w:t>
      </w:r>
      <w:r w:rsidR="001130AB">
        <w:rPr>
          <w:rFonts w:cs="Helvetica"/>
          <w:color w:val="7F7F7F" w:themeColor="text1" w:themeTint="80"/>
        </w:rPr>
        <w:t>r</w:t>
      </w:r>
      <w:r w:rsidR="001130AB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r w:rsidR="00C86CBF" w:rsidRPr="001130AB">
        <w:rPr>
          <w:rFonts w:cs="Helvetica"/>
          <w:i/>
          <w:color w:val="7F7F7F" w:themeColor="text1" w:themeTint="80"/>
          <w:sz w:val="20"/>
          <w:szCs w:val="20"/>
        </w:rPr>
        <w:t xml:space="preserve"> (</w:t>
      </w:r>
      <w:proofErr w:type="gramEnd"/>
      <w:r w:rsidR="00C86CBF" w:rsidRPr="001130AB">
        <w:rPr>
          <w:rFonts w:cs="Helvetica"/>
          <w:i/>
          <w:color w:val="7F7F7F" w:themeColor="text1" w:themeTint="80"/>
          <w:sz w:val="20"/>
          <w:szCs w:val="20"/>
        </w:rPr>
        <w:t xml:space="preserve">n Pages </w:t>
      </w:r>
      <w:proofErr w:type="spellStart"/>
      <w:r w:rsidR="00C86CBF" w:rsidRPr="001130AB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C86CBF" w:rsidRPr="001130AB">
        <w:rPr>
          <w:rFonts w:cs="Helvetica"/>
          <w:i/>
          <w:color w:val="7F7F7F" w:themeColor="text1" w:themeTint="80"/>
          <w:sz w:val="20"/>
          <w:szCs w:val="20"/>
        </w:rPr>
        <w:t xml:space="preserve"> #3)  </w:t>
      </w:r>
    </w:p>
    <w:p w14:paraId="6DE72D9B" w14:textId="77777777" w:rsidR="00407286" w:rsidRPr="00C86CBF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i/>
          <w:color w:val="7F7F7F" w:themeColor="text1" w:themeTint="80"/>
          <w:sz w:val="20"/>
          <w:szCs w:val="20"/>
        </w:rPr>
      </w:pPr>
    </w:p>
    <w:p w14:paraId="02742C41" w14:textId="546E7714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Gamma – </w:t>
      </w:r>
      <w:r w:rsidRPr="00C94306">
        <w:rPr>
          <w:rFonts w:cs="Helvetica"/>
          <w:b/>
          <w:color w:val="000000" w:themeColor="text1"/>
        </w:rPr>
        <w:t>P</w:t>
      </w:r>
      <w:r w:rsidRPr="00C94306">
        <w:rPr>
          <w:rFonts w:cs="Helvetica"/>
          <w:color w:val="000000" w:themeColor="text1"/>
        </w:rPr>
        <w:t>RINTED PROGRAM</w:t>
      </w:r>
      <w:r w:rsidRPr="00C94306">
        <w:rPr>
          <w:rFonts w:cs="Helvetica"/>
          <w:color w:val="000000" w:themeColor="text1"/>
          <w:lang w:val="haw-US"/>
        </w:rPr>
        <w:t xml:space="preserve">: Christine Hondo, </w:t>
      </w:r>
      <w:r w:rsidRPr="00B21574">
        <w:rPr>
          <w:rFonts w:cs="Helvetica"/>
          <w:b/>
          <w:color w:val="000000" w:themeColor="text1"/>
        </w:rPr>
        <w:t xml:space="preserve">Diane </w:t>
      </w:r>
      <w:proofErr w:type="spellStart"/>
      <w:r w:rsidRPr="00B21574">
        <w:rPr>
          <w:rFonts w:cs="Helvetica"/>
          <w:b/>
          <w:color w:val="000000" w:themeColor="text1"/>
        </w:rPr>
        <w:t>Orikasa</w:t>
      </w:r>
      <w:proofErr w:type="spellEnd"/>
      <w:r w:rsidRPr="00B21574">
        <w:rPr>
          <w:rFonts w:cs="Helvetica"/>
          <w:b/>
          <w:color w:val="000000" w:themeColor="text1"/>
        </w:rPr>
        <w:t xml:space="preserve"> </w:t>
      </w:r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(o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Progr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3)</w:t>
      </w:r>
      <w:r w:rsidRPr="00C94306">
        <w:rPr>
          <w:rFonts w:cs="Helvetica"/>
          <w:color w:val="000000" w:themeColor="text1"/>
        </w:rPr>
        <w:tab/>
        <w:t>700.00</w:t>
      </w:r>
    </w:p>
    <w:p w14:paraId="78BA8801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3DD2612D" w14:textId="0E556B2E" w:rsidR="008947FD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</w:rPr>
      </w:pPr>
      <w:r w:rsidRPr="00C94306">
        <w:rPr>
          <w:rFonts w:cs="Helvetica"/>
          <w:color w:val="000000" w:themeColor="text1"/>
        </w:rPr>
        <w:t xml:space="preserve">Mu – </w:t>
      </w:r>
      <w:r w:rsidRPr="00C94306">
        <w:rPr>
          <w:rFonts w:cs="Helvetica"/>
          <w:b/>
          <w:color w:val="000000" w:themeColor="text1"/>
        </w:rPr>
        <w:t>R</w:t>
      </w:r>
      <w:r w:rsidRPr="00C94306">
        <w:rPr>
          <w:rFonts w:cs="Helvetica"/>
          <w:color w:val="000000" w:themeColor="text1"/>
        </w:rPr>
        <w:t>EGISTRATION TABLE &amp; PACKETS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1130AB">
        <w:rPr>
          <w:rFonts w:cs="Helvetica"/>
          <w:b/>
          <w:color w:val="000000" w:themeColor="text1"/>
        </w:rPr>
        <w:t xml:space="preserve">Heidi </w:t>
      </w:r>
      <w:proofErr w:type="spellStart"/>
      <w:r w:rsidRPr="001130AB">
        <w:rPr>
          <w:rFonts w:cs="Helvetica"/>
          <w:b/>
          <w:color w:val="000000" w:themeColor="text1"/>
        </w:rPr>
        <w:t>Tokuda</w:t>
      </w:r>
      <w:proofErr w:type="spellEnd"/>
      <w:r w:rsidR="00B21574">
        <w:rPr>
          <w:rFonts w:cs="Helvetica"/>
          <w:b/>
          <w:color w:val="000000" w:themeColor="text1"/>
        </w:rPr>
        <w:t xml:space="preserve">, Catherine </w:t>
      </w:r>
      <w:proofErr w:type="spellStart"/>
      <w:r w:rsidR="00B21574">
        <w:rPr>
          <w:rFonts w:cs="Helvetica"/>
          <w:b/>
          <w:color w:val="000000" w:themeColor="text1"/>
        </w:rPr>
        <w:t>Paleka</w:t>
      </w:r>
      <w:proofErr w:type="spellEnd"/>
      <w:r w:rsidR="00C86CBF">
        <w:rPr>
          <w:rFonts w:cs="Helvetica"/>
          <w:color w:val="000000" w:themeColor="text1"/>
        </w:rPr>
        <w:t xml:space="preserve"> </w:t>
      </w:r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(p Regis </w:t>
      </w:r>
      <w:proofErr w:type="spellStart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>Rpt</w:t>
      </w:r>
      <w:proofErr w:type="spellEnd"/>
      <w:r w:rsidR="00C86CBF" w:rsidRPr="00C86CBF">
        <w:rPr>
          <w:rFonts w:cs="Helvetica"/>
          <w:i/>
          <w:color w:val="7F7F7F" w:themeColor="text1" w:themeTint="80"/>
          <w:sz w:val="20"/>
          <w:szCs w:val="20"/>
        </w:rPr>
        <w:t xml:space="preserve"> #3)</w:t>
      </w:r>
      <w:r w:rsidRPr="00C94306">
        <w:rPr>
          <w:rFonts w:cs="Helvetica"/>
          <w:color w:val="000000" w:themeColor="text1"/>
        </w:rPr>
        <w:tab/>
      </w:r>
      <w:r w:rsidR="001B3708" w:rsidRPr="00C94306">
        <w:rPr>
          <w:rFonts w:cs="Helvetica"/>
          <w:color w:val="000000" w:themeColor="text1"/>
        </w:rPr>
        <w:t xml:space="preserve"> </w:t>
      </w:r>
      <w:r w:rsidRPr="00C94306">
        <w:rPr>
          <w:rFonts w:cs="Helvetica"/>
          <w:color w:val="000000" w:themeColor="text1"/>
        </w:rPr>
        <w:t>50.00</w:t>
      </w:r>
    </w:p>
    <w:p w14:paraId="74A82233" w14:textId="77777777" w:rsidR="00407286" w:rsidRPr="00407286" w:rsidRDefault="00407286" w:rsidP="00407286">
      <w:pPr>
        <w:tabs>
          <w:tab w:val="left" w:pos="9180"/>
          <w:tab w:val="left" w:pos="9360"/>
        </w:tabs>
        <w:autoSpaceDE w:val="0"/>
        <w:autoSpaceDN w:val="0"/>
        <w:adjustRightInd w:val="0"/>
        <w:ind w:left="540"/>
        <w:rPr>
          <w:rFonts w:cs="Helvetica"/>
          <w:color w:val="000000" w:themeColor="text1"/>
        </w:rPr>
      </w:pPr>
    </w:p>
    <w:p w14:paraId="4AE6D198" w14:textId="05276C32" w:rsidR="008947FD" w:rsidRPr="00C94306" w:rsidRDefault="008947FD" w:rsidP="00E67F0A">
      <w:pPr>
        <w:pStyle w:val="ListParagraph"/>
        <w:numPr>
          <w:ilvl w:val="0"/>
          <w:numId w:val="1"/>
        </w:numPr>
        <w:tabs>
          <w:tab w:val="left" w:pos="9180"/>
          <w:tab w:val="left" w:pos="9360"/>
        </w:tabs>
        <w:autoSpaceDE w:val="0"/>
        <w:autoSpaceDN w:val="0"/>
        <w:adjustRightInd w:val="0"/>
        <w:ind w:left="900"/>
        <w:rPr>
          <w:rFonts w:cs="Helvetica"/>
          <w:color w:val="000000" w:themeColor="text1"/>
          <w:sz w:val="22"/>
          <w:szCs w:val="22"/>
        </w:rPr>
      </w:pPr>
      <w:r w:rsidRPr="00C94306">
        <w:rPr>
          <w:rFonts w:cs="Helvetica"/>
          <w:color w:val="000000" w:themeColor="text1"/>
        </w:rPr>
        <w:t xml:space="preserve">Eta – </w:t>
      </w:r>
      <w:r w:rsidRPr="00C94306">
        <w:rPr>
          <w:rFonts w:cs="Helvetica"/>
          <w:b/>
          <w:color w:val="000000" w:themeColor="text1"/>
        </w:rPr>
        <w:t>W</w:t>
      </w:r>
      <w:r w:rsidRPr="00C94306">
        <w:rPr>
          <w:rFonts w:cs="Helvetica"/>
          <w:color w:val="000000" w:themeColor="text1"/>
        </w:rPr>
        <w:t>ORKSHOPS</w:t>
      </w:r>
      <w:r w:rsidRPr="00C94306">
        <w:rPr>
          <w:rFonts w:cs="Helvetica"/>
          <w:color w:val="000000" w:themeColor="text1"/>
          <w:lang w:val="haw-US"/>
        </w:rPr>
        <w:t xml:space="preserve">: </w:t>
      </w:r>
      <w:r w:rsidRPr="001130AB">
        <w:rPr>
          <w:rFonts w:cs="Helvetica"/>
          <w:b/>
          <w:color w:val="000000" w:themeColor="text1"/>
        </w:rPr>
        <w:t>Gail Watanabe</w:t>
      </w:r>
      <w:r w:rsidRPr="00C94306">
        <w:rPr>
          <w:rFonts w:cs="Helvetica"/>
          <w:color w:val="000000" w:themeColor="text1"/>
          <w:lang w:val="haw-US"/>
        </w:rPr>
        <w:t xml:space="preserve">, </w:t>
      </w:r>
      <w:r w:rsidRPr="001130AB">
        <w:rPr>
          <w:rFonts w:cs="Helvetica"/>
          <w:b/>
          <w:color w:val="000000" w:themeColor="text1"/>
        </w:rPr>
        <w:t>June Watanab</w:t>
      </w:r>
      <w:r w:rsidR="008B3BB5" w:rsidRPr="001130AB">
        <w:rPr>
          <w:rFonts w:cs="Helvetica"/>
          <w:b/>
          <w:color w:val="000000" w:themeColor="text1"/>
        </w:rPr>
        <w:t>e</w:t>
      </w:r>
      <w:r w:rsidR="00C86CBF">
        <w:rPr>
          <w:rFonts w:cs="Helvetica"/>
          <w:color w:val="000000" w:themeColor="text1"/>
        </w:rPr>
        <w:t xml:space="preserve"> </w:t>
      </w:r>
      <w:r w:rsidR="00C86CBF" w:rsidRPr="00C86CBF">
        <w:rPr>
          <w:rFonts w:cs="Helvetica"/>
          <w:color w:val="7F7F7F" w:themeColor="text1" w:themeTint="80"/>
          <w:sz w:val="20"/>
          <w:szCs w:val="20"/>
        </w:rPr>
        <w:t xml:space="preserve">(q </w:t>
      </w:r>
      <w:proofErr w:type="spellStart"/>
      <w:r w:rsidR="00C86CBF" w:rsidRPr="00C86CBF">
        <w:rPr>
          <w:rFonts w:cs="Helvetica"/>
          <w:color w:val="7F7F7F" w:themeColor="text1" w:themeTint="80"/>
          <w:sz w:val="20"/>
          <w:szCs w:val="20"/>
        </w:rPr>
        <w:t>Wksh</w:t>
      </w:r>
      <w:proofErr w:type="spellEnd"/>
      <w:r w:rsidR="00C86CBF" w:rsidRPr="00C86CBF">
        <w:rPr>
          <w:rFonts w:cs="Helvetica"/>
          <w:color w:val="7F7F7F" w:themeColor="text1" w:themeTint="80"/>
          <w:sz w:val="20"/>
          <w:szCs w:val="20"/>
        </w:rPr>
        <w:t xml:space="preserve"> </w:t>
      </w:r>
      <w:proofErr w:type="spellStart"/>
      <w:r w:rsidR="00C86CBF" w:rsidRPr="00C86CBF">
        <w:rPr>
          <w:rFonts w:cs="Helvetica"/>
          <w:color w:val="7F7F7F" w:themeColor="text1" w:themeTint="80"/>
          <w:sz w:val="20"/>
          <w:szCs w:val="20"/>
        </w:rPr>
        <w:t>Rpt</w:t>
      </w:r>
      <w:proofErr w:type="spellEnd"/>
      <w:r w:rsidR="00C86CBF" w:rsidRPr="00C86CBF">
        <w:rPr>
          <w:rFonts w:cs="Helvetica"/>
          <w:color w:val="7F7F7F" w:themeColor="text1" w:themeTint="80"/>
          <w:sz w:val="20"/>
          <w:szCs w:val="20"/>
        </w:rPr>
        <w:t xml:space="preserve"> #3)</w:t>
      </w:r>
      <w:r w:rsidRPr="00C94306">
        <w:rPr>
          <w:rFonts w:cs="Helvetica"/>
          <w:color w:val="000000" w:themeColor="text1"/>
        </w:rPr>
        <w:tab/>
        <w:t>150.00</w:t>
      </w:r>
    </w:p>
    <w:p w14:paraId="56F81F74" w14:textId="77777777" w:rsidR="00407286" w:rsidRPr="006B2F91" w:rsidRDefault="00407286" w:rsidP="006B2F91">
      <w:pPr>
        <w:tabs>
          <w:tab w:val="left" w:pos="9180"/>
          <w:tab w:val="left" w:pos="9360"/>
        </w:tabs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030B5760" w14:textId="39F5A8BE" w:rsidR="003F7480" w:rsidRPr="006B2F91" w:rsidRDefault="00FE0B27" w:rsidP="006B2F91">
      <w:pPr>
        <w:tabs>
          <w:tab w:val="left" w:pos="7560"/>
          <w:tab w:val="left" w:pos="9180"/>
        </w:tabs>
        <w:autoSpaceDE w:val="0"/>
        <w:autoSpaceDN w:val="0"/>
        <w:adjustRightInd w:val="0"/>
        <w:ind w:left="540" w:hanging="540"/>
        <w:rPr>
          <w:color w:val="000000" w:themeColor="text1"/>
          <w:lang w:val="haw-US"/>
        </w:rPr>
      </w:pPr>
      <w:r w:rsidRPr="00C94306">
        <w:rPr>
          <w:color w:val="000000" w:themeColor="text1"/>
          <w:lang w:val="haw-US"/>
        </w:rPr>
        <w:t>VII.</w:t>
      </w:r>
      <w:r w:rsidRPr="00C94306">
        <w:rPr>
          <w:color w:val="000000" w:themeColor="text1"/>
          <w:lang w:val="haw-US"/>
        </w:rPr>
        <w:tab/>
      </w:r>
      <w:r w:rsidR="008947FD" w:rsidRPr="00C94306">
        <w:rPr>
          <w:color w:val="000000" w:themeColor="text1"/>
          <w:lang w:val="haw-US"/>
        </w:rPr>
        <w:t>Wrap-up and A</w:t>
      </w:r>
      <w:r w:rsidR="008947FD" w:rsidRPr="002B02D0">
        <w:rPr>
          <w:color w:val="000000" w:themeColor="text1"/>
          <w:lang w:val="haw-US"/>
        </w:rPr>
        <w:t>djournment</w:t>
      </w:r>
      <w:r w:rsidR="006B2F91">
        <w:rPr>
          <w:color w:val="000000" w:themeColor="text1"/>
          <w:lang w:val="haw-US"/>
        </w:rPr>
        <w:t>:  Time: _____</w:t>
      </w:r>
    </w:p>
    <w:sectPr w:rsidR="003F7480" w:rsidRPr="006B2F91" w:rsidSect="001612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13060C" w14:textId="77777777" w:rsidR="00C268F5" w:rsidRDefault="00C268F5" w:rsidP="00AB6243">
      <w:r>
        <w:separator/>
      </w:r>
    </w:p>
  </w:endnote>
  <w:endnote w:type="continuationSeparator" w:id="0">
    <w:p w14:paraId="107FA4AE" w14:textId="77777777" w:rsidR="00C268F5" w:rsidRDefault="00C268F5" w:rsidP="00AB6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0D1C7" w14:textId="77777777" w:rsidR="00AB6243" w:rsidRDefault="00AB62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86F64" w14:textId="77777777" w:rsidR="00AB6243" w:rsidRDefault="00AB624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6B236" w14:textId="77777777" w:rsidR="00AB6243" w:rsidRDefault="00AB62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3ED87" w14:textId="77777777" w:rsidR="00C268F5" w:rsidRDefault="00C268F5" w:rsidP="00AB6243">
      <w:r>
        <w:separator/>
      </w:r>
    </w:p>
  </w:footnote>
  <w:footnote w:type="continuationSeparator" w:id="0">
    <w:p w14:paraId="2F7AB9FA" w14:textId="77777777" w:rsidR="00C268F5" w:rsidRDefault="00C268F5" w:rsidP="00AB62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4BF5C" w14:textId="49DC3DFB" w:rsidR="00AB6243" w:rsidRDefault="00AB6243" w:rsidP="00D97A7C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89DF9F" w14:textId="77777777" w:rsidR="00AB6243" w:rsidRDefault="00AB6243" w:rsidP="00AB6243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79680" w14:textId="11511243" w:rsidR="00AB6243" w:rsidRDefault="00AB6243" w:rsidP="00D97A7C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5C4D">
      <w:rPr>
        <w:rStyle w:val="PageNumber"/>
        <w:noProof/>
      </w:rPr>
      <w:t>2</w:t>
    </w:r>
    <w:r>
      <w:rPr>
        <w:rStyle w:val="PageNumber"/>
      </w:rPr>
      <w:fldChar w:fldCharType="end"/>
    </w:r>
  </w:p>
  <w:p w14:paraId="53CA6453" w14:textId="1D40612A" w:rsidR="00AB6243" w:rsidRDefault="00AB6243" w:rsidP="00AB6243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79D6F" w14:textId="2142A917" w:rsidR="00AB6243" w:rsidRDefault="00AB624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910C6"/>
    <w:multiLevelType w:val="hybridMultilevel"/>
    <w:tmpl w:val="0B6ED2E4"/>
    <w:lvl w:ilvl="0" w:tplc="04090015">
      <w:start w:val="1"/>
      <w:numFmt w:val="upperLetter"/>
      <w:lvlText w:val="%1."/>
      <w:lvlJc w:val="left"/>
      <w:pPr>
        <w:ind w:left="12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>
    <w:nsid w:val="6FCE73DD"/>
    <w:multiLevelType w:val="hybridMultilevel"/>
    <w:tmpl w:val="75444776"/>
    <w:lvl w:ilvl="0" w:tplc="ED94FAB0">
      <w:start w:val="2"/>
      <w:numFmt w:val="upperLetter"/>
      <w:lvlText w:val="%1."/>
      <w:lvlJc w:val="left"/>
      <w:pPr>
        <w:ind w:left="126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D4"/>
    <w:rsid w:val="00001D4D"/>
    <w:rsid w:val="000331E2"/>
    <w:rsid w:val="00033309"/>
    <w:rsid w:val="00036917"/>
    <w:rsid w:val="00080563"/>
    <w:rsid w:val="000839F7"/>
    <w:rsid w:val="000963EF"/>
    <w:rsid w:val="000A3C85"/>
    <w:rsid w:val="000B590E"/>
    <w:rsid w:val="000B63C6"/>
    <w:rsid w:val="000D0D31"/>
    <w:rsid w:val="000D7CA5"/>
    <w:rsid w:val="000E0979"/>
    <w:rsid w:val="000F4D92"/>
    <w:rsid w:val="00102DD4"/>
    <w:rsid w:val="001071C1"/>
    <w:rsid w:val="001130AB"/>
    <w:rsid w:val="00120B17"/>
    <w:rsid w:val="001502EE"/>
    <w:rsid w:val="0015305F"/>
    <w:rsid w:val="00161294"/>
    <w:rsid w:val="00165790"/>
    <w:rsid w:val="00175650"/>
    <w:rsid w:val="001833CC"/>
    <w:rsid w:val="00193456"/>
    <w:rsid w:val="001B1360"/>
    <w:rsid w:val="001B3708"/>
    <w:rsid w:val="001D5343"/>
    <w:rsid w:val="002115FA"/>
    <w:rsid w:val="002201F5"/>
    <w:rsid w:val="00251518"/>
    <w:rsid w:val="0027493E"/>
    <w:rsid w:val="002931D1"/>
    <w:rsid w:val="00294472"/>
    <w:rsid w:val="002A0906"/>
    <w:rsid w:val="002A66A2"/>
    <w:rsid w:val="002B02D0"/>
    <w:rsid w:val="002F094D"/>
    <w:rsid w:val="003039A7"/>
    <w:rsid w:val="0031118F"/>
    <w:rsid w:val="00326A2D"/>
    <w:rsid w:val="00336556"/>
    <w:rsid w:val="003448A9"/>
    <w:rsid w:val="00384FCB"/>
    <w:rsid w:val="003A52A8"/>
    <w:rsid w:val="003B2466"/>
    <w:rsid w:val="003D37A5"/>
    <w:rsid w:val="003E2F81"/>
    <w:rsid w:val="003E7A93"/>
    <w:rsid w:val="003F7480"/>
    <w:rsid w:val="00400E26"/>
    <w:rsid w:val="004043EE"/>
    <w:rsid w:val="00407286"/>
    <w:rsid w:val="00435230"/>
    <w:rsid w:val="00442646"/>
    <w:rsid w:val="0045159A"/>
    <w:rsid w:val="004537C8"/>
    <w:rsid w:val="00480976"/>
    <w:rsid w:val="004928F1"/>
    <w:rsid w:val="004B61E4"/>
    <w:rsid w:val="004C193F"/>
    <w:rsid w:val="004E6038"/>
    <w:rsid w:val="004F3BAD"/>
    <w:rsid w:val="005130F2"/>
    <w:rsid w:val="00513485"/>
    <w:rsid w:val="005362BE"/>
    <w:rsid w:val="0058456C"/>
    <w:rsid w:val="005A1A41"/>
    <w:rsid w:val="005E770A"/>
    <w:rsid w:val="00601094"/>
    <w:rsid w:val="0060513D"/>
    <w:rsid w:val="00656BC2"/>
    <w:rsid w:val="00661D86"/>
    <w:rsid w:val="00667A15"/>
    <w:rsid w:val="00672833"/>
    <w:rsid w:val="006948D3"/>
    <w:rsid w:val="006A1A13"/>
    <w:rsid w:val="006A4058"/>
    <w:rsid w:val="006B2F91"/>
    <w:rsid w:val="006E283C"/>
    <w:rsid w:val="006E2C5F"/>
    <w:rsid w:val="00700D72"/>
    <w:rsid w:val="007252A0"/>
    <w:rsid w:val="0075275B"/>
    <w:rsid w:val="00791AB8"/>
    <w:rsid w:val="00793C95"/>
    <w:rsid w:val="007B4097"/>
    <w:rsid w:val="007C00E3"/>
    <w:rsid w:val="007E458F"/>
    <w:rsid w:val="007F1FD6"/>
    <w:rsid w:val="008048F7"/>
    <w:rsid w:val="008346EA"/>
    <w:rsid w:val="0084156A"/>
    <w:rsid w:val="008528CA"/>
    <w:rsid w:val="0085686B"/>
    <w:rsid w:val="008571A7"/>
    <w:rsid w:val="008632A6"/>
    <w:rsid w:val="00867BB2"/>
    <w:rsid w:val="00875EF8"/>
    <w:rsid w:val="00876031"/>
    <w:rsid w:val="008947FD"/>
    <w:rsid w:val="00895A9F"/>
    <w:rsid w:val="008968F5"/>
    <w:rsid w:val="008A48CB"/>
    <w:rsid w:val="008A65D7"/>
    <w:rsid w:val="008B3BB5"/>
    <w:rsid w:val="008C3B05"/>
    <w:rsid w:val="008C7372"/>
    <w:rsid w:val="008D3256"/>
    <w:rsid w:val="008E1CF6"/>
    <w:rsid w:val="008E4A14"/>
    <w:rsid w:val="008F2E8A"/>
    <w:rsid w:val="00935118"/>
    <w:rsid w:val="00937C4D"/>
    <w:rsid w:val="00950347"/>
    <w:rsid w:val="0096531A"/>
    <w:rsid w:val="009962E8"/>
    <w:rsid w:val="00996627"/>
    <w:rsid w:val="009A0A92"/>
    <w:rsid w:val="009C7C31"/>
    <w:rsid w:val="009D0242"/>
    <w:rsid w:val="009D43D6"/>
    <w:rsid w:val="00A27715"/>
    <w:rsid w:val="00A44BCE"/>
    <w:rsid w:val="00A63C58"/>
    <w:rsid w:val="00A6640F"/>
    <w:rsid w:val="00A71E31"/>
    <w:rsid w:val="00AA0FB4"/>
    <w:rsid w:val="00AB6243"/>
    <w:rsid w:val="00AD4D7F"/>
    <w:rsid w:val="00AE460A"/>
    <w:rsid w:val="00AE7933"/>
    <w:rsid w:val="00AF79A3"/>
    <w:rsid w:val="00B1464C"/>
    <w:rsid w:val="00B21574"/>
    <w:rsid w:val="00B306F6"/>
    <w:rsid w:val="00B54D8C"/>
    <w:rsid w:val="00B81A43"/>
    <w:rsid w:val="00B94AF1"/>
    <w:rsid w:val="00BA10AD"/>
    <w:rsid w:val="00BD259A"/>
    <w:rsid w:val="00BE25B9"/>
    <w:rsid w:val="00BE7D01"/>
    <w:rsid w:val="00BF22A1"/>
    <w:rsid w:val="00BF3F67"/>
    <w:rsid w:val="00C019B5"/>
    <w:rsid w:val="00C06232"/>
    <w:rsid w:val="00C268F5"/>
    <w:rsid w:val="00C430AE"/>
    <w:rsid w:val="00C479C6"/>
    <w:rsid w:val="00C55C4D"/>
    <w:rsid w:val="00C85F31"/>
    <w:rsid w:val="00C86CBF"/>
    <w:rsid w:val="00C94306"/>
    <w:rsid w:val="00CC31F5"/>
    <w:rsid w:val="00CD2EC1"/>
    <w:rsid w:val="00CF6C48"/>
    <w:rsid w:val="00D05662"/>
    <w:rsid w:val="00D22C9E"/>
    <w:rsid w:val="00D35A67"/>
    <w:rsid w:val="00DA3B77"/>
    <w:rsid w:val="00E12D98"/>
    <w:rsid w:val="00E2545D"/>
    <w:rsid w:val="00E30A01"/>
    <w:rsid w:val="00E3789B"/>
    <w:rsid w:val="00E52490"/>
    <w:rsid w:val="00E53AAD"/>
    <w:rsid w:val="00E6435F"/>
    <w:rsid w:val="00E67F0A"/>
    <w:rsid w:val="00E825C9"/>
    <w:rsid w:val="00EB0641"/>
    <w:rsid w:val="00EC7898"/>
    <w:rsid w:val="00ED06D7"/>
    <w:rsid w:val="00ED5171"/>
    <w:rsid w:val="00ED6815"/>
    <w:rsid w:val="00EE40D1"/>
    <w:rsid w:val="00EE4437"/>
    <w:rsid w:val="00EF04F6"/>
    <w:rsid w:val="00EF106C"/>
    <w:rsid w:val="00EF639D"/>
    <w:rsid w:val="00F01F0E"/>
    <w:rsid w:val="00F53245"/>
    <w:rsid w:val="00F55442"/>
    <w:rsid w:val="00F65F3A"/>
    <w:rsid w:val="00F67DAB"/>
    <w:rsid w:val="00F72546"/>
    <w:rsid w:val="00FA1E21"/>
    <w:rsid w:val="00FD0A9B"/>
    <w:rsid w:val="00FE0B27"/>
    <w:rsid w:val="00FF01B3"/>
    <w:rsid w:val="00FF3C0F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DA7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34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4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69D3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7565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7565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B6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243"/>
  </w:style>
  <w:style w:type="character" w:styleId="PageNumber">
    <w:name w:val="page number"/>
    <w:basedOn w:val="DefaultParagraphFont"/>
    <w:uiPriority w:val="99"/>
    <w:semiHidden/>
    <w:unhideWhenUsed/>
    <w:rsid w:val="00AB6243"/>
  </w:style>
  <w:style w:type="paragraph" w:styleId="Footer">
    <w:name w:val="footer"/>
    <w:basedOn w:val="Normal"/>
    <w:link w:val="FooterChar"/>
    <w:uiPriority w:val="99"/>
    <w:unhideWhenUsed/>
    <w:rsid w:val="00AB6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annechang/Desktop/1st%20StCon%20Mtg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0E207E0C-4B20-AD43-8F53-33585A0E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1st StCon Mtg </Template>
  <TotalTime>93</TotalTime>
  <Pages>2</Pages>
  <Words>647</Words>
  <Characters>3693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Chang</dc:creator>
  <cp:keywords/>
  <dc:description/>
  <cp:lastModifiedBy>Jeanne Chang</cp:lastModifiedBy>
  <cp:revision>12</cp:revision>
  <cp:lastPrinted>2020-11-21T22:53:00Z</cp:lastPrinted>
  <dcterms:created xsi:type="dcterms:W3CDTF">2020-12-15T23:09:00Z</dcterms:created>
  <dcterms:modified xsi:type="dcterms:W3CDTF">2021-01-19T19:28:00Z</dcterms:modified>
</cp:coreProperties>
</file>